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AE23D2" w14:textId="77777777" w:rsidR="00F1742E" w:rsidRPr="008F1DD5" w:rsidRDefault="00F1742E" w:rsidP="00F1742E">
      <w:pPr>
        <w:autoSpaceDE w:val="0"/>
        <w:autoSpaceDN w:val="0"/>
        <w:adjustRightInd w:val="0"/>
        <w:ind w:left="567" w:hanging="283"/>
        <w:jc w:val="center"/>
        <w:rPr>
          <w:rFonts w:ascii="Arial" w:hAnsi="Arial" w:cs="Arial"/>
          <w:b/>
          <w:bCs/>
          <w:i/>
        </w:rPr>
      </w:pPr>
      <w:r w:rsidRPr="008F1DD5">
        <w:rPr>
          <w:rFonts w:ascii="Arial" w:hAnsi="Arial" w:cs="Arial"/>
          <w:b/>
          <w:bCs/>
          <w:i/>
        </w:rPr>
        <w:t xml:space="preserve">Da sottoscrivere </w:t>
      </w:r>
      <w:r>
        <w:rPr>
          <w:rFonts w:ascii="Arial" w:hAnsi="Arial" w:cs="Arial"/>
          <w:b/>
          <w:bCs/>
          <w:i/>
        </w:rPr>
        <w:t xml:space="preserve">digitalmente </w:t>
      </w:r>
      <w:r w:rsidRPr="008F1DD5">
        <w:rPr>
          <w:rFonts w:ascii="Arial" w:hAnsi="Arial" w:cs="Arial"/>
          <w:b/>
          <w:bCs/>
          <w:i/>
        </w:rPr>
        <w:t>da parte del legale rappresentante della società proponente</w:t>
      </w:r>
    </w:p>
    <w:p w14:paraId="0CA0F44D" w14:textId="77777777" w:rsidR="00F1742E" w:rsidRPr="008F1DD5" w:rsidRDefault="00F1742E" w:rsidP="00F1742E">
      <w:pPr>
        <w:autoSpaceDE w:val="0"/>
        <w:autoSpaceDN w:val="0"/>
        <w:adjustRightInd w:val="0"/>
        <w:ind w:left="567" w:hanging="283"/>
        <w:jc w:val="center"/>
        <w:rPr>
          <w:rFonts w:ascii="Arial" w:hAnsi="Arial" w:cs="Arial"/>
          <w:b/>
          <w:bCs/>
          <w:i/>
        </w:rPr>
      </w:pPr>
    </w:p>
    <w:p w14:paraId="15C8EC9E" w14:textId="77777777" w:rsidR="00F1742E" w:rsidRPr="008F1DD5" w:rsidRDefault="00F1742E" w:rsidP="00F1742E">
      <w:pPr>
        <w:autoSpaceDE w:val="0"/>
        <w:autoSpaceDN w:val="0"/>
        <w:adjustRightInd w:val="0"/>
        <w:ind w:left="567" w:hanging="283"/>
        <w:jc w:val="center"/>
        <w:rPr>
          <w:rFonts w:ascii="Arial" w:hAnsi="Arial" w:cs="Arial"/>
          <w:b/>
          <w:bCs/>
          <w:i/>
        </w:rPr>
      </w:pPr>
    </w:p>
    <w:p w14:paraId="582A172E" w14:textId="77777777" w:rsidR="00C21699" w:rsidRPr="008F1DD5" w:rsidRDefault="00C21699" w:rsidP="00C21699">
      <w:pPr>
        <w:autoSpaceDE w:val="0"/>
        <w:autoSpaceDN w:val="0"/>
        <w:adjustRightInd w:val="0"/>
        <w:ind w:left="567" w:hanging="283"/>
        <w:jc w:val="center"/>
        <w:rPr>
          <w:rFonts w:ascii="Arial" w:hAnsi="Arial" w:cs="Arial"/>
          <w:b/>
          <w:bCs/>
        </w:rPr>
      </w:pPr>
      <w:r w:rsidRPr="008F1DD5">
        <w:rPr>
          <w:rFonts w:ascii="Arial" w:hAnsi="Arial" w:cs="Arial"/>
          <w:b/>
          <w:bCs/>
        </w:rPr>
        <w:t>DICHIARAZIONE SOSTITUTIVA DELL’ATTO DI NOTORIETÀ</w:t>
      </w:r>
    </w:p>
    <w:p w14:paraId="61C818E0" w14:textId="77777777" w:rsidR="00C21699" w:rsidRPr="008F1DD5" w:rsidRDefault="00C21699" w:rsidP="00C21699">
      <w:pPr>
        <w:autoSpaceDE w:val="0"/>
        <w:autoSpaceDN w:val="0"/>
        <w:adjustRightInd w:val="0"/>
        <w:ind w:left="567" w:hanging="283"/>
        <w:jc w:val="center"/>
        <w:rPr>
          <w:rFonts w:ascii="Arial" w:hAnsi="Arial" w:cs="Arial"/>
          <w:b/>
          <w:bCs/>
        </w:rPr>
      </w:pPr>
      <w:r w:rsidRPr="008F1DD5">
        <w:rPr>
          <w:rFonts w:ascii="Arial" w:hAnsi="Arial" w:cs="Arial"/>
          <w:b/>
          <w:bCs/>
        </w:rPr>
        <w:t>ai sensi de</w:t>
      </w:r>
      <w:r>
        <w:rPr>
          <w:rFonts w:ascii="Arial" w:hAnsi="Arial" w:cs="Arial"/>
          <w:b/>
          <w:bCs/>
        </w:rPr>
        <w:t>g</w:t>
      </w:r>
      <w:r w:rsidRPr="008F1DD5">
        <w:rPr>
          <w:rFonts w:ascii="Arial" w:hAnsi="Arial" w:cs="Arial"/>
          <w:b/>
          <w:bCs/>
        </w:rPr>
        <w:t>l</w:t>
      </w:r>
      <w:r>
        <w:rPr>
          <w:rFonts w:ascii="Arial" w:hAnsi="Arial" w:cs="Arial"/>
          <w:b/>
          <w:bCs/>
        </w:rPr>
        <w:t xml:space="preserve">i </w:t>
      </w:r>
      <w:r w:rsidRPr="008F1DD5">
        <w:rPr>
          <w:rFonts w:ascii="Arial" w:hAnsi="Arial" w:cs="Arial"/>
          <w:b/>
          <w:bCs/>
        </w:rPr>
        <w:t>art</w:t>
      </w:r>
      <w:r>
        <w:rPr>
          <w:rFonts w:ascii="Arial" w:hAnsi="Arial" w:cs="Arial"/>
          <w:b/>
          <w:bCs/>
        </w:rPr>
        <w:t>t</w:t>
      </w:r>
      <w:r w:rsidRPr="008F1DD5">
        <w:rPr>
          <w:rFonts w:ascii="Arial" w:hAnsi="Arial" w:cs="Arial"/>
          <w:b/>
          <w:bCs/>
        </w:rPr>
        <w:t xml:space="preserve">. </w:t>
      </w:r>
      <w:r>
        <w:rPr>
          <w:rFonts w:ascii="Arial" w:hAnsi="Arial" w:cs="Arial"/>
          <w:b/>
          <w:bCs/>
        </w:rPr>
        <w:t xml:space="preserve">46 e </w:t>
      </w:r>
      <w:r w:rsidRPr="008F1DD5">
        <w:rPr>
          <w:rFonts w:ascii="Arial" w:hAnsi="Arial" w:cs="Arial"/>
          <w:b/>
          <w:bCs/>
        </w:rPr>
        <w:t>47 del DPR 28/12/2000 n. 445</w:t>
      </w:r>
    </w:p>
    <w:p w14:paraId="546F290F" w14:textId="77777777" w:rsidR="00C21699" w:rsidRPr="008F1DD5" w:rsidRDefault="00C21699" w:rsidP="00C21699">
      <w:pPr>
        <w:autoSpaceDE w:val="0"/>
        <w:autoSpaceDN w:val="0"/>
        <w:adjustRightInd w:val="0"/>
        <w:ind w:left="567" w:hanging="283"/>
        <w:rPr>
          <w:rFonts w:ascii="Arial" w:hAnsi="Arial" w:cs="Arial"/>
          <w:b/>
          <w:bCs/>
        </w:rPr>
      </w:pPr>
    </w:p>
    <w:p w14:paraId="4786FC91" w14:textId="77777777" w:rsidR="00C21699" w:rsidRPr="008F1DD5" w:rsidRDefault="00C21699" w:rsidP="00C21699">
      <w:pPr>
        <w:spacing w:line="360" w:lineRule="auto"/>
        <w:ind w:left="284"/>
        <w:rPr>
          <w:rFonts w:ascii="Arial" w:hAnsi="Arial" w:cs="Arial"/>
        </w:rPr>
      </w:pPr>
      <w:r w:rsidRPr="008F1DD5">
        <w:rPr>
          <w:rFonts w:ascii="Arial" w:hAnsi="Arial" w:cs="Arial"/>
        </w:rPr>
        <w:t>Il sottoscritto ______________________________ nato a _____________________________ prov. _____ il ___________________</w:t>
      </w:r>
      <w:r>
        <w:rPr>
          <w:rFonts w:ascii="Arial" w:hAnsi="Arial" w:cs="Arial"/>
        </w:rPr>
        <w:t>, CF ______________________</w:t>
      </w:r>
      <w:r w:rsidRPr="008F1DD5">
        <w:rPr>
          <w:rFonts w:ascii="Arial" w:hAnsi="Arial" w:cs="Arial"/>
        </w:rPr>
        <w:t xml:space="preserve"> residente a ________________________ prov. ______ in via_________________________________ n._________ in qualità di:</w:t>
      </w:r>
    </w:p>
    <w:p w14:paraId="20941188" w14:textId="77777777" w:rsidR="00C21699" w:rsidRPr="008F1DD5" w:rsidRDefault="00C21699" w:rsidP="00C21699">
      <w:pPr>
        <w:spacing w:line="360" w:lineRule="auto"/>
        <w:ind w:left="284"/>
        <w:rPr>
          <w:rFonts w:ascii="Arial" w:hAnsi="Arial" w:cs="Arial"/>
        </w:rPr>
      </w:pPr>
      <w:r w:rsidRPr="008F1DD5">
        <w:rPr>
          <w:rFonts w:ascii="Arial" w:hAnsi="Arial" w:cs="Arial"/>
          <w:u w:val="single"/>
        </w:rPr>
        <w:t>legale rappresentante</w:t>
      </w:r>
      <w:r w:rsidRPr="008F1DD5">
        <w:rPr>
          <w:rFonts w:ascii="Arial" w:hAnsi="Arial" w:cs="Arial"/>
        </w:rPr>
        <w:t xml:space="preserve"> della società _________________________________________ </w:t>
      </w:r>
    </w:p>
    <w:p w14:paraId="6B71537D" w14:textId="77777777" w:rsidR="00C21699" w:rsidRPr="008F1DD5" w:rsidRDefault="00C21699" w:rsidP="00C21699">
      <w:pPr>
        <w:spacing w:line="360" w:lineRule="auto"/>
        <w:ind w:left="284"/>
        <w:rPr>
          <w:rFonts w:ascii="Arial" w:hAnsi="Arial" w:cs="Arial"/>
        </w:rPr>
      </w:pPr>
      <w:r w:rsidRPr="008F1DD5">
        <w:rPr>
          <w:rFonts w:ascii="Arial" w:hAnsi="Arial" w:cs="Arial"/>
        </w:rPr>
        <w:t>consapevole delle responsabilità penali previste per le ipotesi di falsità in atti e dichiarazioni mendaci così come stabilito negli artt. 75 e 76 del DPR n. 445 del 28/12/2000</w:t>
      </w:r>
      <w:r>
        <w:rPr>
          <w:rFonts w:ascii="Arial" w:hAnsi="Arial" w:cs="Arial"/>
        </w:rPr>
        <w:t xml:space="preserve"> e ss.mm.ii.;</w:t>
      </w:r>
    </w:p>
    <w:p w14:paraId="759CCE61" w14:textId="77777777" w:rsidR="00C21699" w:rsidRPr="008F1DD5" w:rsidRDefault="00C21699" w:rsidP="00C21699">
      <w:pPr>
        <w:ind w:left="284"/>
        <w:rPr>
          <w:rFonts w:ascii="Arial" w:hAnsi="Arial" w:cs="Arial"/>
        </w:rPr>
      </w:pPr>
    </w:p>
    <w:p w14:paraId="1BA655B4" w14:textId="77777777" w:rsidR="00C21699" w:rsidRPr="008F1DD5" w:rsidRDefault="00C21699" w:rsidP="00C21699">
      <w:pPr>
        <w:autoSpaceDE w:val="0"/>
        <w:autoSpaceDN w:val="0"/>
        <w:adjustRightInd w:val="0"/>
        <w:ind w:left="567" w:hanging="283"/>
        <w:jc w:val="center"/>
        <w:rPr>
          <w:rFonts w:ascii="Arial" w:hAnsi="Arial" w:cs="Arial"/>
        </w:rPr>
      </w:pPr>
      <w:r w:rsidRPr="008F1DD5">
        <w:rPr>
          <w:rFonts w:ascii="Arial" w:hAnsi="Arial" w:cs="Arial"/>
          <w:b/>
          <w:bCs/>
        </w:rPr>
        <w:t>D I C H I A R A</w:t>
      </w:r>
      <w:r w:rsidRPr="008F1DD5">
        <w:rPr>
          <w:rFonts w:ascii="Arial" w:hAnsi="Arial" w:cs="Arial"/>
        </w:rPr>
        <w:t xml:space="preserve"> </w:t>
      </w:r>
    </w:p>
    <w:p w14:paraId="5732949C" w14:textId="77777777" w:rsidR="00C21699" w:rsidRPr="008F1DD5" w:rsidRDefault="00C21699" w:rsidP="00C21699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8F1DD5">
        <w:rPr>
          <w:rFonts w:ascii="Arial" w:hAnsi="Arial" w:cs="Arial"/>
        </w:rPr>
        <w:t xml:space="preserve">che la società ________________________________________ forma giuridica __________ è regolarmente iscritta al Registro delle Imprese della C.C.I.A.A. di ___________________ (___) codice fiscale/partita IVA numero ________________________ dal _____________ numero iscrizione R.E.A. _________________ </w:t>
      </w:r>
      <w:r>
        <w:rPr>
          <w:rFonts w:ascii="Arial" w:hAnsi="Arial" w:cs="Arial"/>
        </w:rPr>
        <w:t xml:space="preserve">codice ATECO </w:t>
      </w:r>
      <w:r w:rsidRPr="005E1FDB">
        <w:rPr>
          <w:rFonts w:ascii="Arial" w:hAnsi="Arial" w:cs="Arial"/>
        </w:rPr>
        <w:t>2025</w:t>
      </w:r>
      <w:r>
        <w:rPr>
          <w:rFonts w:ascii="Arial" w:hAnsi="Arial" w:cs="Arial"/>
        </w:rPr>
        <w:t xml:space="preserve"> (riferito all’attività prevalente) _____________ descrizione attività_________________________ </w:t>
      </w:r>
      <w:r w:rsidRPr="008F1DD5">
        <w:rPr>
          <w:rFonts w:ascii="Arial" w:hAnsi="Arial" w:cs="Arial"/>
        </w:rPr>
        <w:t>costituita in data ______________ con scadenza in data_______________ capitale sociale ___________________________interamente versato/versato per _______________ sede legale in ________________________________ Via _____________________________ n. _____ cap</w:t>
      </w:r>
      <w:r>
        <w:rPr>
          <w:rFonts w:ascii="Arial" w:hAnsi="Arial" w:cs="Arial"/>
        </w:rPr>
        <w:t>.</w:t>
      </w:r>
      <w:r w:rsidRPr="008F1DD5">
        <w:rPr>
          <w:rFonts w:ascii="Arial" w:hAnsi="Arial" w:cs="Arial"/>
        </w:rPr>
        <w:t xml:space="preserve"> ___________ e sede operativa in _________________________________prov._____via______________________________</w:t>
      </w:r>
      <w:r>
        <w:rPr>
          <w:rFonts w:ascii="Arial" w:hAnsi="Arial" w:cs="Arial"/>
        </w:rPr>
        <w:t xml:space="preserve">_________ n._________ </w:t>
      </w:r>
      <w:r w:rsidRPr="008F1DD5">
        <w:rPr>
          <w:rFonts w:ascii="Arial" w:hAnsi="Arial" w:cs="Arial"/>
        </w:rPr>
        <w:t>telefono _____________________ indirizzo di posta elettronica ______________________________________  Casella di Posta Elettronica Certificata (PEC)</w:t>
      </w:r>
      <w:r w:rsidRPr="008F1DD5">
        <w:rPr>
          <w:rFonts w:ascii="Arial" w:hAnsi="Arial" w:cs="Arial"/>
        </w:rPr>
        <w:softHyphen/>
      </w:r>
      <w:r w:rsidRPr="008F1DD5">
        <w:rPr>
          <w:rFonts w:ascii="Arial" w:hAnsi="Arial" w:cs="Arial"/>
        </w:rPr>
        <w:softHyphen/>
      </w:r>
      <w:r w:rsidRPr="008F1DD5">
        <w:rPr>
          <w:rFonts w:ascii="Arial" w:hAnsi="Arial" w:cs="Arial"/>
        </w:rPr>
        <w:softHyphen/>
      </w:r>
      <w:r w:rsidRPr="008F1DD5">
        <w:rPr>
          <w:rFonts w:ascii="Arial" w:hAnsi="Arial" w:cs="Arial"/>
        </w:rPr>
        <w:softHyphen/>
      </w:r>
      <w:r w:rsidRPr="008F1DD5">
        <w:rPr>
          <w:rFonts w:ascii="Arial" w:hAnsi="Arial" w:cs="Arial"/>
        </w:rPr>
        <w:softHyphen/>
      </w:r>
      <w:r w:rsidRPr="008F1DD5">
        <w:rPr>
          <w:rFonts w:ascii="Arial" w:hAnsi="Arial" w:cs="Arial"/>
        </w:rPr>
        <w:softHyphen/>
      </w:r>
      <w:r w:rsidRPr="008F1DD5">
        <w:rPr>
          <w:rFonts w:ascii="Arial" w:hAnsi="Arial" w:cs="Arial"/>
        </w:rPr>
        <w:softHyphen/>
      </w:r>
      <w:r w:rsidRPr="008F1DD5">
        <w:rPr>
          <w:rFonts w:ascii="Arial" w:hAnsi="Arial" w:cs="Arial"/>
        </w:rPr>
        <w:softHyphen/>
      </w:r>
      <w:r w:rsidRPr="008F1DD5">
        <w:rPr>
          <w:rFonts w:ascii="Arial" w:hAnsi="Arial" w:cs="Arial"/>
        </w:rPr>
        <w:softHyphen/>
      </w:r>
      <w:r>
        <w:rPr>
          <w:rFonts w:ascii="Arial" w:hAnsi="Arial" w:cs="Arial"/>
        </w:rPr>
        <w:t xml:space="preserve"> </w:t>
      </w:r>
      <w:r w:rsidRPr="008F1DD5">
        <w:rPr>
          <w:rFonts w:ascii="Arial" w:hAnsi="Arial" w:cs="Arial"/>
        </w:rPr>
        <w:t xml:space="preserve">_____________________________; </w:t>
      </w:r>
    </w:p>
    <w:p w14:paraId="4A7C03AE" w14:textId="77777777" w:rsidR="00C21699" w:rsidRPr="003F3F29" w:rsidRDefault="00C21699" w:rsidP="00C21699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(se iscritta alla sezione speciale) </w:t>
      </w:r>
      <w:r w:rsidRPr="003F3F29">
        <w:rPr>
          <w:rFonts w:ascii="Arial" w:hAnsi="Arial" w:cs="Arial"/>
        </w:rPr>
        <w:t>che la società è iscritta alla sezione speciale del Registro delle Imprese della C.C.I.A.A. di ___________________ (___) di cui al comma 8 dell’articolo 25 del Decreto-legge n. 179/2012</w:t>
      </w:r>
      <w:r>
        <w:rPr>
          <w:rFonts w:ascii="Arial" w:hAnsi="Arial" w:cs="Arial"/>
        </w:rPr>
        <w:t xml:space="preserve"> e ss.mm.ii.</w:t>
      </w:r>
      <w:r w:rsidRPr="003F3F29">
        <w:rPr>
          <w:rFonts w:ascii="Arial" w:hAnsi="Arial" w:cs="Arial"/>
        </w:rPr>
        <w:t xml:space="preserve">, dal _____________; </w:t>
      </w:r>
    </w:p>
    <w:p w14:paraId="12A61057" w14:textId="77777777" w:rsidR="00C21699" w:rsidRPr="008F1DD5" w:rsidRDefault="00C21699" w:rsidP="00C21699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8F1DD5">
        <w:rPr>
          <w:rFonts w:ascii="Arial" w:hAnsi="Arial" w:cs="Arial"/>
        </w:rPr>
        <w:t>che l’organo amministrativo della società è costituito da n. ______ componenti in carica ed in particolare:</w:t>
      </w:r>
    </w:p>
    <w:tbl>
      <w:tblPr>
        <w:tblW w:w="9191" w:type="dxa"/>
        <w:tblInd w:w="77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1134"/>
        <w:gridCol w:w="1701"/>
        <w:gridCol w:w="1559"/>
        <w:gridCol w:w="1701"/>
        <w:gridCol w:w="1820"/>
      </w:tblGrid>
      <w:tr w:rsidR="002B6531" w:rsidRPr="008F1DD5" w14:paraId="52E1B024" w14:textId="77777777" w:rsidTr="002B6531">
        <w:trPr>
          <w:trHeight w:val="45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CDA330" w14:textId="77777777" w:rsidR="002B6531" w:rsidRPr="008F1DD5" w:rsidRDefault="002B6531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Cognome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FA2A26" w14:textId="77777777" w:rsidR="002B6531" w:rsidRPr="008F1DD5" w:rsidRDefault="002B6531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Nome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2FD91B" w14:textId="77777777" w:rsidR="002B6531" w:rsidRPr="008F1DD5" w:rsidRDefault="002B6531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24A8D0D4" w14:textId="77777777" w:rsidR="002B6531" w:rsidRPr="008F1DD5" w:rsidRDefault="002B6531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Codice Fiscale</w:t>
            </w:r>
          </w:p>
          <w:p w14:paraId="7B601DC5" w14:textId="77777777" w:rsidR="002B6531" w:rsidRPr="008F1DD5" w:rsidRDefault="002B6531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62F6B8" w14:textId="77777777" w:rsidR="002B6531" w:rsidRPr="008F1DD5" w:rsidRDefault="002B6531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Carica Sociale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9FB6E7" w14:textId="77777777" w:rsidR="002B6531" w:rsidRPr="008F1DD5" w:rsidRDefault="002B6531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data di nomina e di scadenza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388F63" w14:textId="77777777" w:rsidR="002B6531" w:rsidRPr="008F1DD5" w:rsidRDefault="002B6531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luogo e data di nascita</w:t>
            </w:r>
          </w:p>
        </w:tc>
      </w:tr>
      <w:tr w:rsidR="002B6531" w:rsidRPr="008F1DD5" w14:paraId="5D96569D" w14:textId="77777777" w:rsidTr="002B6531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2F337D" w14:textId="77777777" w:rsidR="002B6531" w:rsidRPr="008F1DD5" w:rsidRDefault="002B6531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D71728" w14:textId="77777777" w:rsidR="002B6531" w:rsidRPr="008F1DD5" w:rsidRDefault="002B6531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A01DB7" w14:textId="77777777" w:rsidR="002B6531" w:rsidRPr="008F1DD5" w:rsidRDefault="002B6531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A0DA8F" w14:textId="77777777" w:rsidR="002B6531" w:rsidRPr="008F1DD5" w:rsidRDefault="002B6531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ED7B11" w14:textId="77777777" w:rsidR="002B6531" w:rsidRPr="008F1DD5" w:rsidRDefault="002B6531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96E9DB" w14:textId="77777777" w:rsidR="002B6531" w:rsidRPr="008F1DD5" w:rsidRDefault="002B6531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</w:tr>
      <w:tr w:rsidR="002B6531" w:rsidRPr="008F1DD5" w14:paraId="492C3043" w14:textId="77777777" w:rsidTr="002B6531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85BFFD" w14:textId="77777777" w:rsidR="002B6531" w:rsidRPr="008F1DD5" w:rsidRDefault="002B6531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234FE4" w14:textId="77777777" w:rsidR="002B6531" w:rsidRPr="008F1DD5" w:rsidRDefault="002B6531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BC7E6C" w14:textId="77777777" w:rsidR="002B6531" w:rsidRPr="008F1DD5" w:rsidRDefault="002B6531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4ACF98" w14:textId="77777777" w:rsidR="002B6531" w:rsidRPr="008F1DD5" w:rsidRDefault="002B6531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0AFCAB" w14:textId="77777777" w:rsidR="002B6531" w:rsidRPr="008F1DD5" w:rsidRDefault="002B6531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C0F19" w14:textId="77777777" w:rsidR="002B6531" w:rsidRPr="008F1DD5" w:rsidRDefault="002B6531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2B6531" w:rsidRPr="008F1DD5" w14:paraId="68ED9778" w14:textId="77777777" w:rsidTr="002B6531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444FAF" w14:textId="77777777" w:rsidR="002B6531" w:rsidRPr="008F1DD5" w:rsidRDefault="002B6531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B1C225" w14:textId="77777777" w:rsidR="002B6531" w:rsidRPr="008F1DD5" w:rsidRDefault="002B6531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71C98D" w14:textId="77777777" w:rsidR="002B6531" w:rsidRPr="008F1DD5" w:rsidRDefault="002B6531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4E0455" w14:textId="77777777" w:rsidR="002B6531" w:rsidRPr="008F1DD5" w:rsidRDefault="002B6531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09101D" w14:textId="77777777" w:rsidR="002B6531" w:rsidRPr="008F1DD5" w:rsidRDefault="002B6531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BBFD35" w14:textId="77777777" w:rsidR="002B6531" w:rsidRPr="008F1DD5" w:rsidRDefault="002B6531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</w:tr>
    </w:tbl>
    <w:p w14:paraId="7DD8BFCA" w14:textId="77777777" w:rsidR="00C21699" w:rsidRDefault="00C21699" w:rsidP="00C21699">
      <w:pPr>
        <w:spacing w:line="360" w:lineRule="auto"/>
        <w:ind w:left="644"/>
        <w:rPr>
          <w:rFonts w:ascii="Arial" w:hAnsi="Arial" w:cs="Arial"/>
        </w:rPr>
      </w:pPr>
    </w:p>
    <w:p w14:paraId="7F42A97B" w14:textId="77777777" w:rsidR="00C21699" w:rsidRDefault="00C21699" w:rsidP="00C21699">
      <w:pPr>
        <w:spacing w:line="360" w:lineRule="auto"/>
        <w:ind w:left="425"/>
        <w:rPr>
          <w:rFonts w:ascii="Arial" w:hAnsi="Arial" w:cs="Arial"/>
        </w:rPr>
      </w:pPr>
    </w:p>
    <w:p w14:paraId="3B6CD2B0" w14:textId="77777777" w:rsidR="00C21699" w:rsidRDefault="00C21699" w:rsidP="00C21699">
      <w:pPr>
        <w:spacing w:line="360" w:lineRule="auto"/>
        <w:ind w:left="425"/>
        <w:rPr>
          <w:rFonts w:ascii="Arial" w:hAnsi="Arial" w:cs="Arial"/>
        </w:rPr>
      </w:pPr>
    </w:p>
    <w:p w14:paraId="58DB7F48" w14:textId="77777777" w:rsidR="00C21699" w:rsidRPr="008F1DD5" w:rsidRDefault="00C21699" w:rsidP="00C21699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8F1DD5">
        <w:rPr>
          <w:rFonts w:ascii="Arial" w:hAnsi="Arial" w:cs="Arial"/>
        </w:rPr>
        <w:lastRenderedPageBreak/>
        <w:t>che il collegio sindacale (sindaci effettivi e sindaci supplenti) della società è costituito da n. ______ componenti in carica ed in particolare:</w:t>
      </w:r>
    </w:p>
    <w:tbl>
      <w:tblPr>
        <w:tblW w:w="9191" w:type="dxa"/>
        <w:tblInd w:w="77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1134"/>
        <w:gridCol w:w="1701"/>
        <w:gridCol w:w="1559"/>
        <w:gridCol w:w="1701"/>
        <w:gridCol w:w="1820"/>
      </w:tblGrid>
      <w:tr w:rsidR="002B6531" w:rsidRPr="008F1DD5" w14:paraId="4C35F8AD" w14:textId="77777777" w:rsidTr="002B6531">
        <w:trPr>
          <w:trHeight w:val="45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AEC2B9" w14:textId="77777777" w:rsidR="002B6531" w:rsidRPr="008F1DD5" w:rsidRDefault="002B6531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Cognome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711DAF" w14:textId="77777777" w:rsidR="002B6531" w:rsidRPr="008F1DD5" w:rsidRDefault="002B6531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Nome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8C7A65" w14:textId="77777777" w:rsidR="002B6531" w:rsidRPr="008F1DD5" w:rsidRDefault="002B6531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74405AE4" w14:textId="77777777" w:rsidR="002B6531" w:rsidRPr="008F1DD5" w:rsidRDefault="002B6531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Codice Fiscale</w:t>
            </w:r>
          </w:p>
          <w:p w14:paraId="63EBD3BD" w14:textId="77777777" w:rsidR="002B6531" w:rsidRPr="008F1DD5" w:rsidRDefault="002B6531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26DDB0" w14:textId="77777777" w:rsidR="002B6531" w:rsidRPr="008F1DD5" w:rsidRDefault="002B6531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Carica Sociale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139596" w14:textId="77777777" w:rsidR="002B6531" w:rsidRPr="008F1DD5" w:rsidRDefault="002B6531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data di nomina e di scadenza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5E5D80" w14:textId="77777777" w:rsidR="002B6531" w:rsidRPr="008F1DD5" w:rsidRDefault="002B6531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luogo e data di nascita</w:t>
            </w:r>
          </w:p>
        </w:tc>
      </w:tr>
      <w:tr w:rsidR="002B6531" w:rsidRPr="008F1DD5" w14:paraId="42E62360" w14:textId="77777777" w:rsidTr="002B6531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91E461" w14:textId="77777777" w:rsidR="002B6531" w:rsidRPr="008F1DD5" w:rsidRDefault="002B6531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F34DC7" w14:textId="77777777" w:rsidR="002B6531" w:rsidRPr="008F1DD5" w:rsidRDefault="002B6531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FBC4C1" w14:textId="77777777" w:rsidR="002B6531" w:rsidRPr="008F1DD5" w:rsidRDefault="002B6531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B7E487" w14:textId="77777777" w:rsidR="002B6531" w:rsidRPr="008F1DD5" w:rsidRDefault="002B6531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C6BC4D" w14:textId="77777777" w:rsidR="002B6531" w:rsidRPr="008F1DD5" w:rsidRDefault="002B6531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32A4B9" w14:textId="77777777" w:rsidR="002B6531" w:rsidRPr="008F1DD5" w:rsidRDefault="002B6531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</w:tr>
      <w:tr w:rsidR="002B6531" w:rsidRPr="008F1DD5" w14:paraId="70DDFC28" w14:textId="77777777" w:rsidTr="002B6531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E7EF5F" w14:textId="77777777" w:rsidR="002B6531" w:rsidRPr="008F1DD5" w:rsidRDefault="002B6531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D6CCA8" w14:textId="77777777" w:rsidR="002B6531" w:rsidRPr="008F1DD5" w:rsidRDefault="002B6531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7604E7" w14:textId="77777777" w:rsidR="002B6531" w:rsidRPr="008F1DD5" w:rsidRDefault="002B6531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A6CA6B" w14:textId="77777777" w:rsidR="002B6531" w:rsidRPr="008F1DD5" w:rsidRDefault="002B6531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B01CB4" w14:textId="77777777" w:rsidR="002B6531" w:rsidRPr="008F1DD5" w:rsidRDefault="002B6531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49D0D8" w14:textId="77777777" w:rsidR="002B6531" w:rsidRPr="008F1DD5" w:rsidRDefault="002B6531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2B6531" w:rsidRPr="008F1DD5" w14:paraId="7395B87E" w14:textId="77777777" w:rsidTr="002B6531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1F76F5" w14:textId="77777777" w:rsidR="002B6531" w:rsidRPr="008F1DD5" w:rsidRDefault="002B6531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234230" w14:textId="77777777" w:rsidR="002B6531" w:rsidRPr="008F1DD5" w:rsidRDefault="002B6531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AEF337" w14:textId="77777777" w:rsidR="002B6531" w:rsidRPr="008F1DD5" w:rsidRDefault="002B6531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B585A1" w14:textId="77777777" w:rsidR="002B6531" w:rsidRPr="008F1DD5" w:rsidRDefault="002B6531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D46D0C" w14:textId="77777777" w:rsidR="002B6531" w:rsidRPr="008F1DD5" w:rsidRDefault="002B6531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682D10" w14:textId="77777777" w:rsidR="002B6531" w:rsidRPr="008F1DD5" w:rsidRDefault="002B6531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</w:tr>
    </w:tbl>
    <w:p w14:paraId="51D3B960" w14:textId="77777777" w:rsidR="00C21699" w:rsidRPr="008F1DD5" w:rsidRDefault="00C21699" w:rsidP="00C21699">
      <w:pPr>
        <w:spacing w:line="360" w:lineRule="auto"/>
        <w:rPr>
          <w:rFonts w:ascii="Arial" w:hAnsi="Arial" w:cs="Arial"/>
        </w:rPr>
      </w:pPr>
    </w:p>
    <w:p w14:paraId="427B7E9A" w14:textId="77777777" w:rsidR="00C21699" w:rsidRPr="008F1DD5" w:rsidRDefault="00C21699" w:rsidP="00C21699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8F1DD5">
        <w:rPr>
          <w:rFonts w:ascii="Arial" w:hAnsi="Arial" w:cs="Arial"/>
        </w:rPr>
        <w:t>che l’organo di vigilanza della società (ove previsto ai sensi dell’art.6</w:t>
      </w:r>
      <w:r>
        <w:rPr>
          <w:rFonts w:ascii="Arial" w:hAnsi="Arial" w:cs="Arial"/>
        </w:rPr>
        <w:t>,</w:t>
      </w:r>
      <w:r w:rsidRPr="008F1DD5">
        <w:rPr>
          <w:rFonts w:ascii="Arial" w:hAnsi="Arial" w:cs="Arial"/>
        </w:rPr>
        <w:t xml:space="preserve"> co</w:t>
      </w:r>
      <w:r>
        <w:rPr>
          <w:rFonts w:ascii="Arial" w:hAnsi="Arial" w:cs="Arial"/>
        </w:rPr>
        <w:t>mma</w:t>
      </w:r>
      <w:r w:rsidRPr="008F1DD5">
        <w:rPr>
          <w:rFonts w:ascii="Arial" w:hAnsi="Arial" w:cs="Arial"/>
        </w:rPr>
        <w:t xml:space="preserve"> 1</w:t>
      </w:r>
      <w:r>
        <w:rPr>
          <w:rFonts w:ascii="Arial" w:hAnsi="Arial" w:cs="Arial"/>
        </w:rPr>
        <w:t>,</w:t>
      </w:r>
      <w:r w:rsidRPr="008F1DD5">
        <w:rPr>
          <w:rFonts w:ascii="Arial" w:hAnsi="Arial" w:cs="Arial"/>
        </w:rPr>
        <w:t xml:space="preserve"> lett. b del D.lgs.231/2001</w:t>
      </w:r>
      <w:r>
        <w:rPr>
          <w:rFonts w:ascii="Arial" w:hAnsi="Arial" w:cs="Arial"/>
        </w:rPr>
        <w:t xml:space="preserve"> e ss.ii.mm.</w:t>
      </w:r>
      <w:r w:rsidRPr="008F1DD5">
        <w:rPr>
          <w:rFonts w:ascii="Arial" w:hAnsi="Arial" w:cs="Arial"/>
        </w:rPr>
        <w:t>) è costituito da n. ______ componenti in carica ed in particolare:</w:t>
      </w:r>
    </w:p>
    <w:tbl>
      <w:tblPr>
        <w:tblW w:w="9871" w:type="dxa"/>
        <w:tblInd w:w="77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1134"/>
        <w:gridCol w:w="1701"/>
        <w:gridCol w:w="1559"/>
        <w:gridCol w:w="1701"/>
        <w:gridCol w:w="1820"/>
        <w:gridCol w:w="340"/>
        <w:gridCol w:w="340"/>
      </w:tblGrid>
      <w:tr w:rsidR="00C21699" w:rsidRPr="008F1DD5" w14:paraId="7466C19B" w14:textId="77777777">
        <w:trPr>
          <w:trHeight w:val="45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B4B4E9" w14:textId="77777777" w:rsidR="00C21699" w:rsidRPr="008F1DD5" w:rsidRDefault="00C2169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Cognome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8D15C1" w14:textId="77777777" w:rsidR="00C21699" w:rsidRPr="008F1DD5" w:rsidRDefault="00C2169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Nome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884F0E" w14:textId="77777777" w:rsidR="00C21699" w:rsidRPr="008F1DD5" w:rsidRDefault="00C2169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404D7991" w14:textId="77777777" w:rsidR="00C21699" w:rsidRPr="008F1DD5" w:rsidRDefault="00C2169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Codice Fiscale</w:t>
            </w:r>
          </w:p>
          <w:p w14:paraId="773D9354" w14:textId="77777777" w:rsidR="00C21699" w:rsidRPr="008F1DD5" w:rsidRDefault="00C2169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49EDB0" w14:textId="77777777" w:rsidR="00C21699" w:rsidRPr="008F1DD5" w:rsidRDefault="00C2169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Carica Sociale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302943" w14:textId="77777777" w:rsidR="00C21699" w:rsidRPr="008F1DD5" w:rsidRDefault="00C2169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data di nomina e di scadenza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ABF59C" w14:textId="77777777" w:rsidR="00C21699" w:rsidRPr="008F1DD5" w:rsidRDefault="00C2169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luogo e data di nascita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60FA4EB1" w14:textId="77777777" w:rsidR="00C21699" w:rsidRPr="008F1DD5" w:rsidRDefault="00C2169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A9C13A" w14:textId="77777777" w:rsidR="00C21699" w:rsidRPr="008F1DD5" w:rsidRDefault="00C2169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21699" w:rsidRPr="008F1DD5" w14:paraId="05FC1909" w14:textId="77777777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1E5B1C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9A0822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36B45A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B1BCC9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A4278F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8E9029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2A3D4E5C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F3F49E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21699" w:rsidRPr="008F1DD5" w14:paraId="710DD4D7" w14:textId="77777777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591442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6B0555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B89A85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0CB7E8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F82615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D9D58F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4FE2B84C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C52449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21699" w:rsidRPr="008F1DD5" w14:paraId="6DE3C424" w14:textId="77777777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AB3185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978711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258984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196DD6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977F43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FA02FC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5D5148A0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5BFC1E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14:paraId="55E89096" w14:textId="77777777" w:rsidR="00C21699" w:rsidRPr="008F1DD5" w:rsidRDefault="00C21699" w:rsidP="00C21699">
      <w:pPr>
        <w:spacing w:line="360" w:lineRule="auto"/>
        <w:rPr>
          <w:rFonts w:ascii="Arial" w:hAnsi="Arial" w:cs="Arial"/>
        </w:rPr>
      </w:pPr>
    </w:p>
    <w:p w14:paraId="55FFBFE7" w14:textId="77777777" w:rsidR="00C21699" w:rsidRPr="008F1DD5" w:rsidRDefault="00C21699" w:rsidP="00C21699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8F1DD5">
        <w:rPr>
          <w:rFonts w:ascii="Arial" w:hAnsi="Arial" w:cs="Arial"/>
        </w:rPr>
        <w:t>che il Direttore/i Tecnico/i (ove previsto/i) è/sono:</w:t>
      </w:r>
    </w:p>
    <w:tbl>
      <w:tblPr>
        <w:tblW w:w="9871" w:type="dxa"/>
        <w:tblInd w:w="77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1134"/>
        <w:gridCol w:w="1701"/>
        <w:gridCol w:w="1559"/>
        <w:gridCol w:w="1701"/>
        <w:gridCol w:w="1820"/>
        <w:gridCol w:w="340"/>
        <w:gridCol w:w="340"/>
      </w:tblGrid>
      <w:tr w:rsidR="00C21699" w:rsidRPr="008F1DD5" w14:paraId="7A3BE147" w14:textId="77777777">
        <w:trPr>
          <w:trHeight w:val="45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71F2F5" w14:textId="77777777" w:rsidR="00C21699" w:rsidRPr="008F1DD5" w:rsidRDefault="00C2169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Cognome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828C60" w14:textId="77777777" w:rsidR="00C21699" w:rsidRPr="008F1DD5" w:rsidRDefault="00C2169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Nome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5023E0" w14:textId="77777777" w:rsidR="00C21699" w:rsidRPr="008F1DD5" w:rsidRDefault="00C2169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657D42E1" w14:textId="77777777" w:rsidR="00C21699" w:rsidRPr="008F1DD5" w:rsidRDefault="00C2169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Codice Fiscale</w:t>
            </w:r>
          </w:p>
          <w:p w14:paraId="117BB145" w14:textId="77777777" w:rsidR="00C21699" w:rsidRPr="008F1DD5" w:rsidRDefault="00C2169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4C5D63" w14:textId="77777777" w:rsidR="00C21699" w:rsidRPr="008F1DD5" w:rsidRDefault="00C2169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Carica Sociale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A77714" w14:textId="77777777" w:rsidR="00C21699" w:rsidRPr="008F1DD5" w:rsidRDefault="00C2169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data di nomina e di scadenza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902B7C" w14:textId="77777777" w:rsidR="00C21699" w:rsidRPr="008F1DD5" w:rsidRDefault="00C2169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luogo e data di nascita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3DE0F935" w14:textId="77777777" w:rsidR="00C21699" w:rsidRPr="008F1DD5" w:rsidRDefault="00C2169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C532D4" w14:textId="77777777" w:rsidR="00C21699" w:rsidRPr="008F1DD5" w:rsidRDefault="00C2169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21699" w:rsidRPr="008F1DD5" w14:paraId="68BBFBDF" w14:textId="77777777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E6125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21A821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3BABBD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3862E0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362DD3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88DAA3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6C3850AA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7B8577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21699" w:rsidRPr="008F1DD5" w14:paraId="30C72A36" w14:textId="77777777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BA8B75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84BB22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0BC098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E87EBC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529AFC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10813A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633A5314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920B45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21699" w:rsidRPr="008F1DD5" w14:paraId="4389C4D3" w14:textId="77777777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AB32C8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C80257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0E9BB9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78D30F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45D1E5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922A29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25685D48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FCF6CB2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14:paraId="1750BC87" w14:textId="77777777" w:rsidR="00C21699" w:rsidRPr="008F1DD5" w:rsidRDefault="00C21699" w:rsidP="00C21699">
      <w:pPr>
        <w:spacing w:line="360" w:lineRule="auto"/>
        <w:rPr>
          <w:rFonts w:ascii="Arial" w:hAnsi="Arial" w:cs="Arial"/>
        </w:rPr>
      </w:pPr>
    </w:p>
    <w:p w14:paraId="0F5D53C6" w14:textId="77777777" w:rsidR="00C21699" w:rsidRPr="008F1DD5" w:rsidRDefault="00C21699" w:rsidP="00C21699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8F1DD5">
        <w:rPr>
          <w:rFonts w:ascii="Arial" w:hAnsi="Arial" w:cs="Arial"/>
        </w:rPr>
        <w:t>che i Soci della società proponente e/o i titolari di diritti su quote e azioni sono:</w:t>
      </w:r>
    </w:p>
    <w:tbl>
      <w:tblPr>
        <w:tblW w:w="10202" w:type="dxa"/>
        <w:tblInd w:w="77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2126"/>
        <w:gridCol w:w="2694"/>
        <w:gridCol w:w="1559"/>
        <w:gridCol w:w="648"/>
        <w:gridCol w:w="340"/>
      </w:tblGrid>
      <w:tr w:rsidR="00C21699" w:rsidRPr="008F1DD5" w14:paraId="1B9D8CD4" w14:textId="77777777">
        <w:trPr>
          <w:trHeight w:val="45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638669" w14:textId="77777777" w:rsidR="00C21699" w:rsidRPr="008F1DD5" w:rsidRDefault="00C2169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Cognome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281574" w14:textId="77777777" w:rsidR="00C21699" w:rsidRPr="008F1DD5" w:rsidRDefault="00C2169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Nome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CBDC88" w14:textId="77777777" w:rsidR="00C21699" w:rsidRPr="008F1DD5" w:rsidRDefault="00C2169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72D81BA1" w14:textId="77777777" w:rsidR="00C21699" w:rsidRPr="008F1DD5" w:rsidRDefault="00C2169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Codice Fiscale</w:t>
            </w:r>
          </w:p>
          <w:p w14:paraId="67A8E19A" w14:textId="77777777" w:rsidR="00C21699" w:rsidRPr="008F1DD5" w:rsidRDefault="00C2169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E3C35C" w14:textId="77777777" w:rsidR="00C21699" w:rsidRPr="008F1DD5" w:rsidRDefault="00C21699">
            <w:pPr>
              <w:spacing w:line="360" w:lineRule="auto"/>
              <w:jc w:val="center"/>
              <w:rPr>
                <w:rFonts w:ascii="Arial" w:hAnsi="Arial" w:cs="Arial"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>luogo e data di nascita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CA8846" w14:textId="77777777" w:rsidR="00C21699" w:rsidRPr="008F1DD5" w:rsidRDefault="00C2169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Quota%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14:paraId="34DAB5D4" w14:textId="77777777" w:rsidR="00C21699" w:rsidRPr="008F1DD5" w:rsidRDefault="00C2169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7E5C09" w14:textId="77777777" w:rsidR="00C21699" w:rsidRPr="008F1DD5" w:rsidRDefault="00C2169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21699" w:rsidRPr="008F1DD5" w14:paraId="469F4E3C" w14:textId="77777777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306667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D5388A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E6C5AC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3A3285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B10CC1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14:paraId="19432C4C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070D8A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21699" w:rsidRPr="008F1DD5" w14:paraId="5371729B" w14:textId="77777777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892B3C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4C9C06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0A7C5B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51715E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7719D6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14:paraId="2B26F5CB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B0386D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21699" w:rsidRPr="008F1DD5" w14:paraId="67123644" w14:textId="77777777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468950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0E9635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A5486A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D8108E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FFEFC6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14:paraId="049E771E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4C7ADC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14:paraId="40B8C192" w14:textId="77777777" w:rsidR="00C21699" w:rsidRDefault="00C21699" w:rsidP="00C21699">
      <w:pPr>
        <w:spacing w:line="360" w:lineRule="auto"/>
        <w:rPr>
          <w:rFonts w:ascii="Arial" w:hAnsi="Arial" w:cs="Arial"/>
        </w:rPr>
      </w:pPr>
    </w:p>
    <w:p w14:paraId="0AE6C2FA" w14:textId="77777777" w:rsidR="00C21699" w:rsidRPr="008F1DD5" w:rsidRDefault="00C21699" w:rsidP="00C21699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8F1DD5">
        <w:rPr>
          <w:rFonts w:ascii="Arial" w:hAnsi="Arial" w:cs="Arial"/>
        </w:rPr>
        <w:t xml:space="preserve">che le Società </w:t>
      </w:r>
      <w:r>
        <w:rPr>
          <w:rFonts w:ascii="Arial" w:hAnsi="Arial" w:cs="Arial"/>
        </w:rPr>
        <w:t>facenti parte</w:t>
      </w:r>
      <w:r w:rsidRPr="008F1DD5">
        <w:rPr>
          <w:rFonts w:ascii="Arial" w:hAnsi="Arial" w:cs="Arial"/>
        </w:rPr>
        <w:t xml:space="preserve"> della società proponente e/o titolari di diritti su quote e azioni sono:</w:t>
      </w:r>
    </w:p>
    <w:tbl>
      <w:tblPr>
        <w:tblW w:w="9214" w:type="dxa"/>
        <w:tblInd w:w="77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1883"/>
        <w:gridCol w:w="2536"/>
        <w:gridCol w:w="2527"/>
      </w:tblGrid>
      <w:tr w:rsidR="00C21699" w:rsidRPr="008F1DD5" w14:paraId="26E8DC78" w14:textId="77777777">
        <w:trPr>
          <w:trHeight w:val="78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D2A87E" w14:textId="77777777" w:rsidR="00C21699" w:rsidRPr="008F1DD5" w:rsidRDefault="00C2169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</w:rPr>
              <w:t>Società</w:t>
            </w:r>
          </w:p>
        </w:tc>
        <w:tc>
          <w:tcPr>
            <w:tcW w:w="1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96C20B" w14:textId="77777777" w:rsidR="00C21699" w:rsidRPr="008F1DD5" w:rsidRDefault="00C2169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 xml:space="preserve">Sede legale </w:t>
            </w: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9ED26C" w14:textId="77777777" w:rsidR="00C21699" w:rsidRPr="008F1DD5" w:rsidRDefault="00C2169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32FB5C71" w14:textId="77777777" w:rsidR="00C21699" w:rsidRPr="008F1DD5" w:rsidRDefault="00C2169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F1DD5">
              <w:rPr>
                <w:rFonts w:ascii="Arial" w:hAnsi="Arial" w:cs="Arial"/>
                <w:b/>
                <w:bCs/>
              </w:rPr>
              <w:t xml:space="preserve">C.F. e P.I. </w:t>
            </w:r>
          </w:p>
          <w:p w14:paraId="70162168" w14:textId="77777777" w:rsidR="00C21699" w:rsidRPr="008F1DD5" w:rsidRDefault="00C2169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0C8221" w14:textId="77777777" w:rsidR="00C21699" w:rsidRPr="008F1DD5" w:rsidRDefault="00C21699">
            <w:pPr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bCs/>
              </w:rPr>
              <w:t>Quota%</w:t>
            </w:r>
          </w:p>
        </w:tc>
      </w:tr>
      <w:tr w:rsidR="00C21699" w:rsidRPr="008F1DD5" w14:paraId="30F5C5EB" w14:textId="77777777">
        <w:trPr>
          <w:trHeight w:val="25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5EAF13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lastRenderedPageBreak/>
              <w:t> 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6F50AF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7708D0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99F917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</w:rPr>
              <w:t> </w:t>
            </w:r>
          </w:p>
        </w:tc>
      </w:tr>
      <w:tr w:rsidR="00C21699" w:rsidRPr="008F1DD5" w14:paraId="7DE9DF44" w14:textId="77777777">
        <w:trPr>
          <w:trHeight w:val="25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B684B0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0D363E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E6CE5A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8726D8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14:paraId="102739C1" w14:textId="77777777" w:rsidR="00C21699" w:rsidRPr="008F1DD5" w:rsidRDefault="00C21699" w:rsidP="00C21699">
      <w:pPr>
        <w:numPr>
          <w:ilvl w:val="0"/>
          <w:numId w:val="1"/>
        </w:numPr>
        <w:spacing w:before="240" w:line="360" w:lineRule="auto"/>
        <w:ind w:left="1003" w:hanging="357"/>
        <w:rPr>
          <w:rFonts w:ascii="Arial" w:hAnsi="Arial" w:cs="Arial"/>
        </w:rPr>
      </w:pPr>
      <w:r w:rsidRPr="008F1DD5">
        <w:rPr>
          <w:rFonts w:ascii="Arial" w:hAnsi="Arial" w:cs="Arial"/>
        </w:rPr>
        <w:t>che l’oggetto sociale è:</w:t>
      </w:r>
    </w:p>
    <w:tbl>
      <w:tblPr>
        <w:tblW w:w="8959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59"/>
      </w:tblGrid>
      <w:tr w:rsidR="00C21699" w:rsidRPr="008F1DD5" w14:paraId="517DB95F" w14:textId="77777777" w:rsidTr="00902FD6">
        <w:tc>
          <w:tcPr>
            <w:tcW w:w="8959" w:type="dxa"/>
          </w:tcPr>
          <w:p w14:paraId="4BDF52F1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21699" w:rsidRPr="008F1DD5" w14:paraId="4F85F616" w14:textId="77777777" w:rsidTr="00902FD6">
        <w:tc>
          <w:tcPr>
            <w:tcW w:w="8959" w:type="dxa"/>
          </w:tcPr>
          <w:p w14:paraId="5F3D58D6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21699" w:rsidRPr="008F1DD5" w14:paraId="3A1468DB" w14:textId="77777777" w:rsidTr="00902FD6">
        <w:tc>
          <w:tcPr>
            <w:tcW w:w="8959" w:type="dxa"/>
          </w:tcPr>
          <w:p w14:paraId="613E9CDB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21699" w:rsidRPr="008F1DD5" w14:paraId="0583DA7D" w14:textId="77777777" w:rsidTr="00902FD6">
        <w:tc>
          <w:tcPr>
            <w:tcW w:w="8959" w:type="dxa"/>
          </w:tcPr>
          <w:p w14:paraId="3C077798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21699" w:rsidRPr="008F1DD5" w14:paraId="723DB7F2" w14:textId="77777777" w:rsidTr="00902FD6">
        <w:tc>
          <w:tcPr>
            <w:tcW w:w="8959" w:type="dxa"/>
          </w:tcPr>
          <w:p w14:paraId="2E619FD7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14:paraId="44C6ABA3" w14:textId="77777777" w:rsidR="00C21699" w:rsidRPr="008F1DD5" w:rsidRDefault="00C21699" w:rsidP="00C21699">
      <w:pPr>
        <w:spacing w:line="360" w:lineRule="auto"/>
        <w:rPr>
          <w:rFonts w:ascii="Arial" w:hAnsi="Arial" w:cs="Arial"/>
        </w:rPr>
      </w:pPr>
    </w:p>
    <w:p w14:paraId="14B35546" w14:textId="77777777" w:rsidR="00C21699" w:rsidRPr="008F1DD5" w:rsidRDefault="00C21699" w:rsidP="00C21699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8F1DD5">
        <w:rPr>
          <w:rFonts w:ascii="Arial" w:hAnsi="Arial" w:cs="Arial"/>
        </w:rPr>
        <w:t xml:space="preserve">che le sedi secondarie e unità locali sono: </w:t>
      </w:r>
    </w:p>
    <w:tbl>
      <w:tblPr>
        <w:tblW w:w="8959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59"/>
      </w:tblGrid>
      <w:tr w:rsidR="00C21699" w:rsidRPr="008F1DD5" w14:paraId="75DD5C5B" w14:textId="77777777" w:rsidTr="00902FD6">
        <w:tc>
          <w:tcPr>
            <w:tcW w:w="8959" w:type="dxa"/>
          </w:tcPr>
          <w:p w14:paraId="3EDB15BA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21699" w:rsidRPr="008F1DD5" w14:paraId="00DDCF7A" w14:textId="77777777" w:rsidTr="00902FD6">
        <w:tc>
          <w:tcPr>
            <w:tcW w:w="8959" w:type="dxa"/>
          </w:tcPr>
          <w:p w14:paraId="482CFC74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21699" w:rsidRPr="008F1DD5" w14:paraId="6F613D03" w14:textId="77777777" w:rsidTr="00902FD6">
        <w:tc>
          <w:tcPr>
            <w:tcW w:w="8959" w:type="dxa"/>
          </w:tcPr>
          <w:p w14:paraId="586D2CEC" w14:textId="77777777" w:rsidR="00C21699" w:rsidRPr="008F1DD5" w:rsidRDefault="00C21699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14:paraId="006E9B3F" w14:textId="77777777" w:rsidR="00C21699" w:rsidRPr="008F1DD5" w:rsidRDefault="00C21699" w:rsidP="00C21699">
      <w:pPr>
        <w:spacing w:line="360" w:lineRule="auto"/>
        <w:rPr>
          <w:rFonts w:ascii="Arial" w:hAnsi="Arial" w:cs="Arial"/>
        </w:rPr>
      </w:pPr>
    </w:p>
    <w:p w14:paraId="2E467CCE" w14:textId="77777777" w:rsidR="00C21699" w:rsidRPr="00241863" w:rsidRDefault="00C21699" w:rsidP="00C21699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A5050D">
        <w:rPr>
          <w:rFonts w:ascii="Arial" w:hAnsi="Arial" w:cs="Arial"/>
        </w:rPr>
        <w:t>che la società_______________________________ è iscritta al registro delle imprese da non più di 60 (sessanta) mesi dalla data di presentazione della domanda di partecipazione al programma;</w:t>
      </w:r>
    </w:p>
    <w:p w14:paraId="612EB829" w14:textId="77777777" w:rsidR="00C21699" w:rsidRDefault="00C21699" w:rsidP="00C21699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8F1DD5">
        <w:rPr>
          <w:rFonts w:ascii="Arial" w:hAnsi="Arial" w:cs="Arial"/>
        </w:rPr>
        <w:t xml:space="preserve">che la società _________________________________ </w:t>
      </w:r>
      <w:r>
        <w:rPr>
          <w:rFonts w:ascii="Arial" w:hAnsi="Arial" w:cs="Arial"/>
        </w:rPr>
        <w:t xml:space="preserve">rientra </w:t>
      </w:r>
      <w:r w:rsidRPr="00241863">
        <w:rPr>
          <w:rFonts w:ascii="Arial" w:hAnsi="Arial" w:cs="Arial"/>
        </w:rPr>
        <w:t>nella categoria delle micro o piccole imprese (secondo la definizione dell’allegato 1 del Regolamento UE n. 651/2014 e ss.mm.ii.</w:t>
      </w:r>
      <w:r>
        <w:rPr>
          <w:rFonts w:ascii="Arial" w:hAnsi="Arial" w:cs="Arial"/>
        </w:rPr>
        <w:t>,</w:t>
      </w:r>
      <w:r w:rsidRPr="00241863">
        <w:rPr>
          <w:rFonts w:ascii="Arial" w:hAnsi="Arial" w:cs="Arial"/>
        </w:rPr>
        <w:t xml:space="preserve"> che definisce alcune categorie di aiuti compatibili con il mercato interno, in applicazione del Trattato dell’Unione Europea)</w:t>
      </w:r>
      <w:r w:rsidRPr="008F1DD5">
        <w:rPr>
          <w:rFonts w:ascii="Arial" w:hAnsi="Arial" w:cs="Arial"/>
        </w:rPr>
        <w:t>;</w:t>
      </w:r>
    </w:p>
    <w:p w14:paraId="585BF39E" w14:textId="77777777" w:rsidR="00C21699" w:rsidRPr="00857CBF" w:rsidRDefault="00C21699" w:rsidP="00C21699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857CBF">
        <w:rPr>
          <w:rFonts w:ascii="Arial" w:hAnsi="Arial" w:cs="Arial"/>
        </w:rPr>
        <w:t>che la società _________________________ non è quotata in un mercato regolamentato o in una piattaforma multilaterale di negoziazione;</w:t>
      </w:r>
    </w:p>
    <w:p w14:paraId="5A9DDA26" w14:textId="77777777" w:rsidR="00C21699" w:rsidRPr="00BA5E27" w:rsidRDefault="00C21699" w:rsidP="00C21699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857CBF">
        <w:rPr>
          <w:rFonts w:ascii="Arial" w:hAnsi="Arial" w:cs="Arial"/>
        </w:rPr>
        <w:t xml:space="preserve">che la società </w:t>
      </w:r>
      <w:r w:rsidRPr="00BA5E27">
        <w:rPr>
          <w:rFonts w:ascii="Arial" w:hAnsi="Arial" w:cs="Arial"/>
        </w:rPr>
        <w:t>________________________________ non è stata costituita a seguito di fusione;</w:t>
      </w:r>
    </w:p>
    <w:p w14:paraId="74C6D744" w14:textId="77777777" w:rsidR="00C21699" w:rsidRPr="00F524BA" w:rsidRDefault="00C21699" w:rsidP="00C21699">
      <w:pPr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BA5E27">
        <w:rPr>
          <w:rFonts w:ascii="Arial" w:hAnsi="Arial" w:cs="Arial"/>
        </w:rPr>
        <w:t xml:space="preserve">che la </w:t>
      </w:r>
      <w:r w:rsidRPr="00F524BA">
        <w:rPr>
          <w:rFonts w:ascii="Arial" w:hAnsi="Arial" w:cs="Arial"/>
        </w:rPr>
        <w:t>società ________________________________ non ha ancora distribuito utili;</w:t>
      </w:r>
    </w:p>
    <w:p w14:paraId="0B3D4863" w14:textId="77777777" w:rsidR="00C21699" w:rsidRPr="00F524BA" w:rsidRDefault="00C21699" w:rsidP="00C21699">
      <w:pPr>
        <w:numPr>
          <w:ilvl w:val="0"/>
          <w:numId w:val="1"/>
        </w:numPr>
        <w:spacing w:after="160"/>
        <w:rPr>
          <w:rFonts w:ascii="Arial" w:hAnsi="Arial" w:cs="Arial"/>
        </w:rPr>
      </w:pPr>
      <w:r w:rsidRPr="00F524BA">
        <w:rPr>
          <w:rFonts w:ascii="Arial" w:hAnsi="Arial" w:cs="Arial"/>
        </w:rPr>
        <w:t xml:space="preserve">che la società rispetta una delle due seguenti condizioni (barrare una delle opzioni seguenti): </w:t>
      </w:r>
    </w:p>
    <w:p w14:paraId="490EBB08" w14:textId="77777777" w:rsidR="00C21699" w:rsidRPr="00F524BA" w:rsidRDefault="00C21699" w:rsidP="00C21699">
      <w:pPr>
        <w:pStyle w:val="Nessunaspaziatura"/>
        <w:numPr>
          <w:ilvl w:val="0"/>
          <w:numId w:val="7"/>
        </w:numPr>
        <w:spacing w:line="360" w:lineRule="auto"/>
        <w:ind w:left="1491" w:hanging="357"/>
        <w:rPr>
          <w:rFonts w:ascii="Arial" w:hAnsi="Arial" w:cs="Arial"/>
        </w:rPr>
      </w:pPr>
      <w:r w:rsidRPr="00F524BA">
        <w:rPr>
          <w:rFonts w:ascii="Arial" w:hAnsi="Arial" w:cs="Arial"/>
        </w:rPr>
        <w:t>le donne detengono almeno il 50% delle quote di partecipazione al capitale sociale e                                                     costituiscono la maggioranza (50% + 1) dei soci</w:t>
      </w:r>
      <w:r>
        <w:rPr>
          <w:rFonts w:ascii="Arial" w:hAnsi="Arial" w:cs="Arial"/>
        </w:rPr>
        <w:t>;</w:t>
      </w:r>
      <w:r w:rsidRPr="00F524BA">
        <w:rPr>
          <w:rFonts w:ascii="Arial" w:hAnsi="Arial" w:cs="Arial"/>
        </w:rPr>
        <w:t xml:space="preserve"> </w:t>
      </w:r>
    </w:p>
    <w:p w14:paraId="5529FD2B" w14:textId="77777777" w:rsidR="00C21699" w:rsidRPr="00C21699" w:rsidRDefault="00C21699" w:rsidP="00C21699">
      <w:pPr>
        <w:pStyle w:val="Paragrafoelenco"/>
        <w:numPr>
          <w:ilvl w:val="0"/>
          <w:numId w:val="7"/>
        </w:numPr>
        <w:spacing w:line="360" w:lineRule="auto"/>
        <w:ind w:left="1491" w:hanging="357"/>
        <w:rPr>
          <w:rFonts w:cs="Arial"/>
        </w:rPr>
      </w:pPr>
      <w:r w:rsidRPr="00C21699">
        <w:rPr>
          <w:rFonts w:cs="Arial"/>
        </w:rPr>
        <w:t xml:space="preserve">le donne detengono almeno il 50% delle quote di partecipazione al capitale sociale e ricoprono la maggioranza (50%+1) dei ruoli negli organi amministrativi dell’impresa; </w:t>
      </w:r>
    </w:p>
    <w:p w14:paraId="46E23D9A" w14:textId="77777777" w:rsidR="00C21699" w:rsidRPr="00BA5E27" w:rsidRDefault="00C21699" w:rsidP="00C21699">
      <w:pPr>
        <w:numPr>
          <w:ilvl w:val="0"/>
          <w:numId w:val="1"/>
        </w:numPr>
        <w:spacing w:after="160"/>
        <w:rPr>
          <w:rFonts w:ascii="Arial" w:hAnsi="Arial" w:cs="Arial"/>
        </w:rPr>
      </w:pPr>
      <w:r w:rsidRPr="00BA5E27">
        <w:rPr>
          <w:rFonts w:ascii="Arial" w:hAnsi="Arial" w:cs="Arial"/>
        </w:rPr>
        <w:t xml:space="preserve">che, fermo restando quanto dichiarato al punto precedente, la società si trova in una delle due seguenti condizioni (barrare una delle opzioni seguenti): </w:t>
      </w:r>
    </w:p>
    <w:p w14:paraId="706214C2" w14:textId="77777777" w:rsidR="00C21699" w:rsidRPr="006A250E" w:rsidRDefault="00C21699" w:rsidP="00C21699">
      <w:pPr>
        <w:pStyle w:val="Nessunaspaziatura"/>
        <w:numPr>
          <w:ilvl w:val="0"/>
          <w:numId w:val="7"/>
        </w:numPr>
        <w:spacing w:line="360" w:lineRule="auto"/>
        <w:ind w:left="1491" w:hanging="357"/>
        <w:rPr>
          <w:rFonts w:ascii="Arial" w:hAnsi="Arial" w:cs="Arial"/>
        </w:rPr>
      </w:pPr>
      <w:r w:rsidRPr="00BA5E27">
        <w:rPr>
          <w:rFonts w:ascii="Arial" w:hAnsi="Arial" w:cs="Arial"/>
        </w:rPr>
        <w:t xml:space="preserve">le donne detengono almeno i 2/3 del </w:t>
      </w:r>
      <w:r w:rsidRPr="006A250E">
        <w:rPr>
          <w:rFonts w:ascii="Arial" w:hAnsi="Arial" w:cs="Arial"/>
        </w:rPr>
        <w:t>capitale e dei ruoli negli organi amministrativi dell’impresa;</w:t>
      </w:r>
    </w:p>
    <w:p w14:paraId="7DC3522E" w14:textId="77777777" w:rsidR="00C21699" w:rsidRPr="006A250E" w:rsidRDefault="00C21699" w:rsidP="00C21699">
      <w:pPr>
        <w:pStyle w:val="Nessunaspaziatura"/>
        <w:numPr>
          <w:ilvl w:val="0"/>
          <w:numId w:val="7"/>
        </w:numPr>
        <w:spacing w:line="360" w:lineRule="auto"/>
        <w:ind w:left="1491" w:hanging="357"/>
        <w:rPr>
          <w:rFonts w:ascii="Arial" w:hAnsi="Arial" w:cs="Arial"/>
        </w:rPr>
      </w:pPr>
      <w:r w:rsidRPr="006A250E">
        <w:rPr>
          <w:rFonts w:ascii="Arial" w:hAnsi="Arial" w:cs="Arial"/>
        </w:rPr>
        <w:t>le donne NON detengono almeno i 2/3 del capitale e dei ruoli negli organi amministrativi dell’impresa;</w:t>
      </w:r>
    </w:p>
    <w:p w14:paraId="4934AAB8" w14:textId="77777777" w:rsidR="00C21699" w:rsidRPr="006A250E" w:rsidRDefault="00C21699" w:rsidP="00C21699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cs="Arial"/>
        </w:rPr>
      </w:pPr>
      <w:r w:rsidRPr="006A250E">
        <w:rPr>
          <w:rFonts w:cs="Arial"/>
          <w:szCs w:val="20"/>
        </w:rPr>
        <w:t>che ai sensi del regolamento (UE) n. 2831/2023</w:t>
      </w:r>
      <w:r w:rsidRPr="006A250E">
        <w:rPr>
          <w:rFonts w:cs="Arial"/>
        </w:rPr>
        <w:t xml:space="preserve"> (barrare una delle opzioni seguenti): </w:t>
      </w:r>
    </w:p>
    <w:p w14:paraId="04862000" w14:textId="77777777" w:rsidR="00C21699" w:rsidRPr="00C21699" w:rsidRDefault="00C21699" w:rsidP="00C21699">
      <w:pPr>
        <w:pStyle w:val="Nessunaspaziatura"/>
        <w:numPr>
          <w:ilvl w:val="0"/>
          <w:numId w:val="7"/>
        </w:numPr>
        <w:spacing w:line="360" w:lineRule="auto"/>
        <w:ind w:left="1491" w:hanging="357"/>
        <w:rPr>
          <w:rFonts w:ascii="Arial" w:hAnsi="Arial" w:cs="Arial"/>
        </w:rPr>
      </w:pPr>
      <w:r w:rsidRPr="006A250E">
        <w:rPr>
          <w:rFonts w:ascii="Arial" w:hAnsi="Arial" w:cs="Arial"/>
        </w:rPr>
        <w:t xml:space="preserve">non sono stati concessi </w:t>
      </w:r>
      <w:r w:rsidRPr="00A07269">
        <w:rPr>
          <w:rFonts w:ascii="Arial" w:hAnsi="Arial" w:cs="Arial"/>
        </w:rPr>
        <w:t>contributi/</w:t>
      </w:r>
      <w:r w:rsidRPr="006A250E">
        <w:rPr>
          <w:rFonts w:ascii="Arial" w:hAnsi="Arial" w:cs="Arial"/>
        </w:rPr>
        <w:t>agevolazioni, nei due esercizi finanziari precedent</w:t>
      </w:r>
      <w:r>
        <w:rPr>
          <w:rFonts w:ascii="Arial" w:hAnsi="Arial" w:cs="Arial"/>
        </w:rPr>
        <w:t>i</w:t>
      </w:r>
      <w:r w:rsidRPr="006A250E">
        <w:rPr>
          <w:rFonts w:ascii="Arial" w:hAnsi="Arial" w:cs="Arial"/>
        </w:rPr>
        <w:t xml:space="preserve"> e                                                                                                                                 nell’esercizio finanziario in corso, a titolo di aiuti in regime </w:t>
      </w:r>
      <w:r w:rsidRPr="00C21699">
        <w:rPr>
          <w:rFonts w:ascii="Arial" w:hAnsi="Arial" w:cs="Arial"/>
          <w:i/>
          <w:iCs/>
        </w:rPr>
        <w:t>de minimis</w:t>
      </w:r>
      <w:r w:rsidRPr="006A250E">
        <w:rPr>
          <w:rFonts w:ascii="Arial" w:hAnsi="Arial" w:cs="Arial"/>
        </w:rPr>
        <w:t>;</w:t>
      </w:r>
      <w:r w:rsidRPr="00C21699">
        <w:rPr>
          <w:rFonts w:ascii="Arial" w:hAnsi="Arial" w:cs="Arial"/>
        </w:rPr>
        <w:t xml:space="preserve">                                                      </w:t>
      </w:r>
    </w:p>
    <w:p w14:paraId="28865A98" w14:textId="77777777" w:rsidR="00C21699" w:rsidRDefault="00C21699" w:rsidP="00C21699">
      <w:pPr>
        <w:pStyle w:val="Nessunaspaziatura"/>
        <w:numPr>
          <w:ilvl w:val="0"/>
          <w:numId w:val="7"/>
        </w:numPr>
        <w:spacing w:line="360" w:lineRule="auto"/>
        <w:ind w:left="1491" w:hanging="357"/>
        <w:rPr>
          <w:rFonts w:ascii="Arial" w:hAnsi="Arial" w:cs="Arial"/>
        </w:rPr>
      </w:pPr>
      <w:r w:rsidRPr="006A250E">
        <w:rPr>
          <w:rFonts w:ascii="Arial" w:hAnsi="Arial" w:cs="Arial"/>
        </w:rPr>
        <w:lastRenderedPageBreak/>
        <w:t xml:space="preserve">sono stati concessi, nei due esercizi finanziari precedenti e nell’esercizio finanziario in corso, i     seguenti contributi/agevolazioni a titolo di aiuti in regime </w:t>
      </w:r>
      <w:r w:rsidRPr="00C21699">
        <w:rPr>
          <w:rFonts w:ascii="Arial" w:hAnsi="Arial" w:cs="Arial"/>
          <w:i/>
          <w:iCs/>
        </w:rPr>
        <w:t>de minimis</w:t>
      </w:r>
      <w:r w:rsidRPr="006A250E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</w:p>
    <w:p w14:paraId="454E54B5" w14:textId="77777777" w:rsidR="00902FD6" w:rsidRDefault="00902FD6" w:rsidP="00902FD6">
      <w:pPr>
        <w:pStyle w:val="Nessunaspaziatura"/>
        <w:spacing w:line="360" w:lineRule="auto"/>
        <w:ind w:left="1491"/>
        <w:rPr>
          <w:rFonts w:ascii="Arial" w:hAnsi="Arial" w:cs="Arial"/>
        </w:rPr>
      </w:pPr>
    </w:p>
    <w:tbl>
      <w:tblPr>
        <w:tblW w:w="0" w:type="auto"/>
        <w:tblInd w:w="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8"/>
        <w:gridCol w:w="2176"/>
        <w:gridCol w:w="2881"/>
      </w:tblGrid>
      <w:tr w:rsidR="00C21699" w:rsidRPr="008F1DD5" w14:paraId="1BE3A910" w14:textId="77777777">
        <w:tc>
          <w:tcPr>
            <w:tcW w:w="3578" w:type="dxa"/>
            <w:shd w:val="clear" w:color="auto" w:fill="D9D9D9"/>
          </w:tcPr>
          <w:p w14:paraId="69147546" w14:textId="77777777" w:rsidR="00C21699" w:rsidRPr="008F1DD5" w:rsidRDefault="00C21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8F1DD5">
              <w:rPr>
                <w:rFonts w:ascii="Arial" w:hAnsi="Arial" w:cs="Arial"/>
                <w:b/>
              </w:rPr>
              <w:t>Tipologia contributi/agevolazioni</w:t>
            </w:r>
          </w:p>
        </w:tc>
        <w:tc>
          <w:tcPr>
            <w:tcW w:w="2176" w:type="dxa"/>
            <w:shd w:val="clear" w:color="auto" w:fill="D9D9D9"/>
          </w:tcPr>
          <w:p w14:paraId="50E3F03F" w14:textId="77777777" w:rsidR="00C21699" w:rsidRPr="008F1DD5" w:rsidRDefault="00C21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8F1DD5">
              <w:rPr>
                <w:rFonts w:ascii="Arial" w:hAnsi="Arial" w:cs="Arial"/>
                <w:b/>
              </w:rPr>
              <w:t>Data ottenimento (gg/mm/aaaa)</w:t>
            </w:r>
          </w:p>
        </w:tc>
        <w:tc>
          <w:tcPr>
            <w:tcW w:w="2881" w:type="dxa"/>
            <w:shd w:val="clear" w:color="auto" w:fill="D9D9D9"/>
          </w:tcPr>
          <w:p w14:paraId="5384775A" w14:textId="77777777" w:rsidR="00C21699" w:rsidRPr="008F1DD5" w:rsidRDefault="00C2169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8F1DD5">
              <w:rPr>
                <w:rFonts w:ascii="Arial" w:hAnsi="Arial" w:cs="Arial"/>
                <w:b/>
              </w:rPr>
              <w:t>Aiuti in regime “de minimis” ricevuti</w:t>
            </w:r>
          </w:p>
        </w:tc>
      </w:tr>
      <w:tr w:rsidR="00C21699" w:rsidRPr="008F1DD5" w14:paraId="63946869" w14:textId="77777777">
        <w:tc>
          <w:tcPr>
            <w:tcW w:w="3578" w:type="dxa"/>
            <w:vAlign w:val="center"/>
          </w:tcPr>
          <w:p w14:paraId="07D99DD6" w14:textId="77777777" w:rsidR="00C21699" w:rsidRPr="008F1DD5" w:rsidRDefault="00C2169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  <w:bCs/>
              </w:rPr>
              <w:t>In conto capitale (fondo perduto</w:t>
            </w:r>
            <w:r w:rsidRPr="008F1DD5">
              <w:rPr>
                <w:rFonts w:ascii="Arial" w:hAnsi="Arial" w:cs="Arial"/>
                <w:bCs/>
                <w:i/>
                <w:iCs/>
              </w:rPr>
              <w:t xml:space="preserve">) </w:t>
            </w:r>
          </w:p>
        </w:tc>
        <w:tc>
          <w:tcPr>
            <w:tcW w:w="2176" w:type="dxa"/>
            <w:vAlign w:val="center"/>
          </w:tcPr>
          <w:p w14:paraId="4288D81C" w14:textId="77777777" w:rsidR="00C21699" w:rsidRPr="008F1DD5" w:rsidRDefault="00C2169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881" w:type="dxa"/>
            <w:vAlign w:val="center"/>
          </w:tcPr>
          <w:p w14:paraId="16D77AF3" w14:textId="77777777" w:rsidR="00C21699" w:rsidRPr="008F1DD5" w:rsidRDefault="00C2169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</w:p>
        </w:tc>
      </w:tr>
      <w:tr w:rsidR="00C21699" w:rsidRPr="008F1DD5" w14:paraId="0C87C01B" w14:textId="77777777">
        <w:tc>
          <w:tcPr>
            <w:tcW w:w="3578" w:type="dxa"/>
            <w:vAlign w:val="center"/>
          </w:tcPr>
          <w:p w14:paraId="4F765D75" w14:textId="77777777" w:rsidR="00C21699" w:rsidRPr="008F1DD5" w:rsidRDefault="00C2169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  <w:bCs/>
              </w:rPr>
              <w:t>In conto interessi (mutuo, leasing)</w:t>
            </w:r>
          </w:p>
        </w:tc>
        <w:tc>
          <w:tcPr>
            <w:tcW w:w="2176" w:type="dxa"/>
            <w:vAlign w:val="center"/>
          </w:tcPr>
          <w:p w14:paraId="0AEC3F21" w14:textId="77777777" w:rsidR="00C21699" w:rsidRPr="008F1DD5" w:rsidRDefault="00C2169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881" w:type="dxa"/>
            <w:vAlign w:val="center"/>
          </w:tcPr>
          <w:p w14:paraId="243E7E80" w14:textId="77777777" w:rsidR="00C21699" w:rsidRPr="008F1DD5" w:rsidRDefault="00C2169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</w:p>
        </w:tc>
      </w:tr>
      <w:tr w:rsidR="00C21699" w:rsidRPr="008F1DD5" w14:paraId="3238EC9E" w14:textId="77777777">
        <w:tc>
          <w:tcPr>
            <w:tcW w:w="3578" w:type="dxa"/>
            <w:vAlign w:val="center"/>
          </w:tcPr>
          <w:p w14:paraId="4EE189D9" w14:textId="77777777" w:rsidR="00C21699" w:rsidRPr="008F1DD5" w:rsidRDefault="00C2169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  <w:bCs/>
              </w:rPr>
              <w:t>Sgravi fiscali</w:t>
            </w:r>
          </w:p>
        </w:tc>
        <w:tc>
          <w:tcPr>
            <w:tcW w:w="2176" w:type="dxa"/>
            <w:vAlign w:val="center"/>
          </w:tcPr>
          <w:p w14:paraId="3D7232F5" w14:textId="77777777" w:rsidR="00C21699" w:rsidRPr="008F1DD5" w:rsidRDefault="00C2169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881" w:type="dxa"/>
            <w:vAlign w:val="center"/>
          </w:tcPr>
          <w:p w14:paraId="6119B4C6" w14:textId="77777777" w:rsidR="00C21699" w:rsidRPr="008F1DD5" w:rsidRDefault="00C2169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</w:p>
        </w:tc>
      </w:tr>
      <w:tr w:rsidR="00C21699" w:rsidRPr="008F1DD5" w14:paraId="15D9638E" w14:textId="77777777">
        <w:tc>
          <w:tcPr>
            <w:tcW w:w="3578" w:type="dxa"/>
            <w:vAlign w:val="center"/>
          </w:tcPr>
          <w:p w14:paraId="4CDA3753" w14:textId="77777777" w:rsidR="00C21699" w:rsidRPr="008F1DD5" w:rsidRDefault="00C2169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F1DD5">
              <w:rPr>
                <w:rFonts w:ascii="Arial" w:hAnsi="Arial" w:cs="Arial"/>
                <w:bCs/>
              </w:rPr>
              <w:t>Garanzie sui prestiti</w:t>
            </w:r>
          </w:p>
        </w:tc>
        <w:tc>
          <w:tcPr>
            <w:tcW w:w="2176" w:type="dxa"/>
            <w:vAlign w:val="center"/>
          </w:tcPr>
          <w:p w14:paraId="6A894164" w14:textId="77777777" w:rsidR="00C21699" w:rsidRPr="008F1DD5" w:rsidRDefault="00C2169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881" w:type="dxa"/>
            <w:vAlign w:val="center"/>
          </w:tcPr>
          <w:p w14:paraId="2E9E9C28" w14:textId="77777777" w:rsidR="00C21699" w:rsidRPr="008F1DD5" w:rsidRDefault="00C2169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</w:p>
        </w:tc>
      </w:tr>
      <w:tr w:rsidR="00C21699" w:rsidRPr="008F1DD5" w14:paraId="475B1DA3" w14:textId="77777777">
        <w:tc>
          <w:tcPr>
            <w:tcW w:w="3578" w:type="dxa"/>
            <w:vAlign w:val="center"/>
          </w:tcPr>
          <w:p w14:paraId="4FCCFAD4" w14:textId="77777777" w:rsidR="00C21699" w:rsidRPr="008F1DD5" w:rsidRDefault="00C2169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8F1DD5">
              <w:rPr>
                <w:rFonts w:ascii="Arial" w:hAnsi="Arial" w:cs="Arial"/>
                <w:bCs/>
              </w:rPr>
              <w:t>TOTALE</w:t>
            </w:r>
          </w:p>
        </w:tc>
        <w:tc>
          <w:tcPr>
            <w:tcW w:w="2176" w:type="dxa"/>
            <w:vAlign w:val="center"/>
          </w:tcPr>
          <w:p w14:paraId="05BF725B" w14:textId="77777777" w:rsidR="00C21699" w:rsidRPr="008F1DD5" w:rsidRDefault="00C2169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881" w:type="dxa"/>
            <w:vAlign w:val="center"/>
          </w:tcPr>
          <w:p w14:paraId="1C92D0A5" w14:textId="77777777" w:rsidR="00C21699" w:rsidRPr="008F1DD5" w:rsidRDefault="00C2169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</w:p>
        </w:tc>
      </w:tr>
    </w:tbl>
    <w:p w14:paraId="0D8CCBF0" w14:textId="77777777" w:rsidR="00C21699" w:rsidRPr="008F1DD5" w:rsidRDefault="00C21699" w:rsidP="00C21699">
      <w:pPr>
        <w:autoSpaceDE w:val="0"/>
        <w:autoSpaceDN w:val="0"/>
        <w:adjustRightInd w:val="0"/>
        <w:spacing w:line="360" w:lineRule="auto"/>
        <w:ind w:left="993"/>
        <w:rPr>
          <w:rFonts w:ascii="Arial" w:hAnsi="Arial" w:cs="Arial"/>
        </w:rPr>
      </w:pPr>
    </w:p>
    <w:p w14:paraId="6D7861DE" w14:textId="77777777" w:rsidR="00C21699" w:rsidRPr="00774C6B" w:rsidRDefault="00C21699" w:rsidP="00C21699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cs="Arial"/>
          <w:szCs w:val="20"/>
        </w:rPr>
      </w:pPr>
      <w:r w:rsidRPr="00CB29AE">
        <w:rPr>
          <w:rFonts w:cs="Arial"/>
          <w:szCs w:val="20"/>
        </w:rPr>
        <w:t>di essere in regola con la normativa antimafia vigente;</w:t>
      </w:r>
    </w:p>
    <w:p w14:paraId="3E4F7DE1" w14:textId="77777777" w:rsidR="00C21699" w:rsidRPr="00CB29AE" w:rsidRDefault="00C21699" w:rsidP="00C21699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cs="Arial"/>
          <w:szCs w:val="20"/>
        </w:rPr>
      </w:pPr>
      <w:r w:rsidRPr="00CB29AE">
        <w:rPr>
          <w:rFonts w:cs="Arial"/>
          <w:szCs w:val="20"/>
        </w:rPr>
        <w:t>che la società gode del pieno e libero esercizio dei propri diritti, non si trova in stato di liquidazione né è sottoposta a procedure concorsuali con finalità liquidatorie, anche ai sensi del Codice della crisi e dell’insolvenza;</w:t>
      </w:r>
    </w:p>
    <w:p w14:paraId="0A9D00E0" w14:textId="77777777" w:rsidR="00C21699" w:rsidRPr="001B0D72" w:rsidRDefault="00C21699" w:rsidP="00C21699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cs="Arial"/>
          <w:szCs w:val="20"/>
        </w:rPr>
      </w:pPr>
      <w:r w:rsidRPr="00A14C13">
        <w:rPr>
          <w:rFonts w:cs="Arial"/>
          <w:szCs w:val="20"/>
        </w:rPr>
        <w:t xml:space="preserve">che la società non rientra tra le imprese che hanno ricevuto e, successivamente, non rimborsato o depositato in un conto bloccato, gli aiuti individuati quali illegali o </w:t>
      </w:r>
      <w:r w:rsidRPr="001B0D72">
        <w:rPr>
          <w:rFonts w:cs="Arial"/>
          <w:szCs w:val="20"/>
        </w:rPr>
        <w:t>incompatibili dalla Commissione Europea,</w:t>
      </w:r>
      <w:r w:rsidRPr="001B0D72">
        <w:t xml:space="preserve"> </w:t>
      </w:r>
      <w:r w:rsidRPr="001B0D72">
        <w:rPr>
          <w:rFonts w:cs="Arial"/>
          <w:szCs w:val="20"/>
        </w:rPr>
        <w:t>di cui all’articolo 4 del D.P.C.M. 23 maggio 2007;</w:t>
      </w:r>
    </w:p>
    <w:p w14:paraId="44374693" w14:textId="77777777" w:rsidR="00C21699" w:rsidRPr="001B0D72" w:rsidRDefault="00C21699" w:rsidP="00C21699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cs="Arial"/>
          <w:szCs w:val="20"/>
        </w:rPr>
      </w:pPr>
      <w:r w:rsidRPr="001B0D72">
        <w:rPr>
          <w:rFonts w:cs="Arial"/>
          <w:szCs w:val="20"/>
        </w:rPr>
        <w:t xml:space="preserve">di avere adempiuto all’obbligo di stipula di contratti assicurativi </w:t>
      </w:r>
      <w:r w:rsidRPr="00CB29AE">
        <w:rPr>
          <w:rFonts w:cs="Arial"/>
          <w:szCs w:val="20"/>
        </w:rPr>
        <w:t>a copertura dei danni catastrofali previsto dall’articolo 1, comma 101, della legge 30 dicembre 2023, n. 213, in coerenza con i Decreti ministeriali vigenti in materia;</w:t>
      </w:r>
      <w:r w:rsidRPr="001B0D72">
        <w:rPr>
          <w:rFonts w:cs="Arial"/>
          <w:szCs w:val="20"/>
        </w:rPr>
        <w:t xml:space="preserve"> </w:t>
      </w:r>
    </w:p>
    <w:p w14:paraId="179B4DE5" w14:textId="77777777" w:rsidR="00C21699" w:rsidRPr="00A5050D" w:rsidRDefault="00C21699" w:rsidP="00C21699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cs="Arial"/>
          <w:szCs w:val="20"/>
        </w:rPr>
      </w:pPr>
      <w:r>
        <w:rPr>
          <w:rFonts w:cs="Arial"/>
          <w:szCs w:val="20"/>
        </w:rPr>
        <w:t>che la società ha</w:t>
      </w:r>
      <w:r w:rsidRPr="00A5050D">
        <w:rPr>
          <w:rFonts w:cs="Arial"/>
          <w:szCs w:val="20"/>
        </w:rPr>
        <w:t xml:space="preserve"> titolo </w:t>
      </w:r>
      <w:r>
        <w:rPr>
          <w:rFonts w:cs="Arial"/>
          <w:szCs w:val="20"/>
        </w:rPr>
        <w:t>per</w:t>
      </w:r>
      <w:r w:rsidRPr="00A5050D">
        <w:rPr>
          <w:rFonts w:cs="Arial"/>
          <w:szCs w:val="20"/>
        </w:rPr>
        <w:t xml:space="preserve"> ricevere aiuti ai sensi dell’articolo 53 del Regolamento GBER e ai sensi del Regolamento </w:t>
      </w:r>
      <w:r w:rsidRPr="00A5050D">
        <w:rPr>
          <w:rFonts w:cs="Arial"/>
          <w:i/>
          <w:iCs/>
          <w:szCs w:val="20"/>
        </w:rPr>
        <w:t>de minimis</w:t>
      </w:r>
      <w:r w:rsidRPr="00A5050D">
        <w:rPr>
          <w:rFonts w:cs="Arial"/>
          <w:szCs w:val="20"/>
        </w:rPr>
        <w:t>;</w:t>
      </w:r>
    </w:p>
    <w:p w14:paraId="3C081186" w14:textId="77777777" w:rsidR="00C21699" w:rsidRPr="00BA5E27" w:rsidRDefault="00C21699" w:rsidP="00C21699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cs="Arial"/>
          <w:szCs w:val="20"/>
        </w:rPr>
      </w:pPr>
      <w:r>
        <w:rPr>
          <w:rFonts w:cs="Arial"/>
          <w:szCs w:val="20"/>
        </w:rPr>
        <w:t>che la società non ha</w:t>
      </w:r>
      <w:r w:rsidRPr="00CB29AE">
        <w:rPr>
          <w:rFonts w:cs="Arial"/>
          <w:szCs w:val="20"/>
        </w:rPr>
        <w:t xml:space="preserve"> ricevuto contributi a valere sul medesimo </w:t>
      </w:r>
      <w:r w:rsidRPr="00022C19">
        <w:rPr>
          <w:rFonts w:cs="Arial"/>
          <w:szCs w:val="20"/>
        </w:rPr>
        <w:t>Regolamento “Brava Innovation Hub”;</w:t>
      </w:r>
    </w:p>
    <w:p w14:paraId="1C951886" w14:textId="77777777" w:rsidR="00C21699" w:rsidRPr="00A14C13" w:rsidRDefault="00C21699" w:rsidP="00C21699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cs="Arial"/>
          <w:szCs w:val="20"/>
        </w:rPr>
      </w:pPr>
      <w:r>
        <w:rPr>
          <w:rFonts w:cs="Arial"/>
          <w:szCs w:val="20"/>
        </w:rPr>
        <w:t>che non è stato</w:t>
      </w:r>
      <w:r w:rsidRPr="00A5050D">
        <w:rPr>
          <w:rFonts w:cs="Arial"/>
          <w:szCs w:val="20"/>
        </w:rPr>
        <w:t xml:space="preserve"> superato il limite massimo degli aiuti </w:t>
      </w:r>
      <w:r w:rsidRPr="00A5050D">
        <w:rPr>
          <w:rFonts w:cs="Arial"/>
          <w:i/>
          <w:iCs/>
          <w:szCs w:val="20"/>
        </w:rPr>
        <w:t>de minimis</w:t>
      </w:r>
      <w:r w:rsidRPr="00A5050D">
        <w:rPr>
          <w:rFonts w:cs="Arial"/>
          <w:szCs w:val="20"/>
        </w:rPr>
        <w:t xml:space="preserve"> consentito dal Regolamento (UE) 2023/2831 della Commissione del 13 dicembre 2023, ovvero dal Regolamento </w:t>
      </w:r>
      <w:r w:rsidRPr="00A5050D">
        <w:rPr>
          <w:rFonts w:cs="Arial"/>
          <w:i/>
          <w:iCs/>
          <w:szCs w:val="20"/>
        </w:rPr>
        <w:t>de minimis</w:t>
      </w:r>
      <w:r w:rsidRPr="00A5050D">
        <w:rPr>
          <w:rFonts w:cs="Arial"/>
          <w:szCs w:val="20"/>
        </w:rPr>
        <w:t xml:space="preserve"> (UE) n. 717/2014 della Commissione del 27 giugno 2014 e ss.mm.ii., per i settori ivi indicati</w:t>
      </w:r>
      <w:r>
        <w:rPr>
          <w:rFonts w:cs="Arial"/>
          <w:szCs w:val="20"/>
        </w:rPr>
        <w:t>;</w:t>
      </w:r>
    </w:p>
    <w:p w14:paraId="1EDA942A" w14:textId="77777777" w:rsidR="00C21699" w:rsidRPr="00BA5E27" w:rsidRDefault="00C21699" w:rsidP="00C21699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cs="Arial"/>
          <w:szCs w:val="20"/>
        </w:rPr>
      </w:pPr>
      <w:r w:rsidRPr="00A14C13">
        <w:rPr>
          <w:rFonts w:cs="Arial"/>
          <w:szCs w:val="20"/>
        </w:rPr>
        <w:t xml:space="preserve">che la società si trova in regola con le disposizioni vigenti in materia di normativa edilizia e urbanistica, del lavoro, della prevenzione degli infortuni e </w:t>
      </w:r>
      <w:r w:rsidRPr="00BA5E27">
        <w:rPr>
          <w:rFonts w:cs="Arial"/>
          <w:szCs w:val="20"/>
        </w:rPr>
        <w:t>della salvaguardia dell'ambiente;</w:t>
      </w:r>
    </w:p>
    <w:p w14:paraId="4272CDAC" w14:textId="77777777" w:rsidR="00C21699" w:rsidRPr="00BA5E27" w:rsidRDefault="00C21699" w:rsidP="00C21699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cs="Arial"/>
          <w:szCs w:val="20"/>
        </w:rPr>
      </w:pPr>
      <w:r w:rsidRPr="00BA5E27">
        <w:rPr>
          <w:rFonts w:cs="Arial"/>
          <w:szCs w:val="20"/>
        </w:rPr>
        <w:t>che la società non è stata destinataria di provvedimenti di revoca totale di agevolazioni pubbliche, ad eccezione di quelli derivanti da rinunce;</w:t>
      </w:r>
    </w:p>
    <w:p w14:paraId="49492516" w14:textId="77777777" w:rsidR="00C21699" w:rsidRPr="00A14C13" w:rsidRDefault="00C21699" w:rsidP="00C21699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cs="Arial"/>
          <w:szCs w:val="20"/>
        </w:rPr>
      </w:pPr>
      <w:r w:rsidRPr="00A14C13">
        <w:rPr>
          <w:rFonts w:cs="Arial"/>
          <w:szCs w:val="20"/>
        </w:rPr>
        <w:t>che la società ha restituito eventuali agevolazioni pubbliche godute per le quali è stato disposto un ordine di recupero;</w:t>
      </w:r>
    </w:p>
    <w:p w14:paraId="1620A286" w14:textId="77777777" w:rsidR="00C21699" w:rsidRDefault="00C21699" w:rsidP="00C21699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cs="Arial"/>
          <w:szCs w:val="20"/>
        </w:rPr>
      </w:pPr>
      <w:r w:rsidRPr="00A14C13">
        <w:rPr>
          <w:rFonts w:cs="Arial"/>
          <w:szCs w:val="20"/>
        </w:rPr>
        <w:t xml:space="preserve">che la società non si trova in condizioni tali da risultare impresa in difficoltà così come individuata all’art. 2, </w:t>
      </w:r>
      <w:r w:rsidRPr="00A5050D">
        <w:rPr>
          <w:rFonts w:cs="Arial"/>
          <w:i/>
          <w:iCs/>
          <w:szCs w:val="20"/>
        </w:rPr>
        <w:t>sub</w:t>
      </w:r>
      <w:r w:rsidRPr="00A14C13">
        <w:rPr>
          <w:rFonts w:cs="Arial"/>
          <w:szCs w:val="20"/>
        </w:rPr>
        <w:t xml:space="preserve"> 18</w:t>
      </w:r>
      <w:r>
        <w:rPr>
          <w:rFonts w:cs="Arial"/>
          <w:szCs w:val="20"/>
        </w:rPr>
        <w:t>,</w:t>
      </w:r>
      <w:r w:rsidRPr="00A14C13">
        <w:rPr>
          <w:rFonts w:cs="Arial"/>
          <w:szCs w:val="20"/>
        </w:rPr>
        <w:t xml:space="preserve"> del </w:t>
      </w:r>
      <w:r>
        <w:rPr>
          <w:rFonts w:cs="Arial"/>
          <w:szCs w:val="20"/>
        </w:rPr>
        <w:t>R</w:t>
      </w:r>
      <w:r w:rsidRPr="00A14C13">
        <w:rPr>
          <w:rFonts w:cs="Arial"/>
          <w:szCs w:val="20"/>
        </w:rPr>
        <w:t>egolamento (UE) n. 651/2014</w:t>
      </w:r>
      <w:r>
        <w:rPr>
          <w:rFonts w:cs="Arial"/>
          <w:szCs w:val="20"/>
        </w:rPr>
        <w:t xml:space="preserve"> e ss.mm.ii.;</w:t>
      </w:r>
    </w:p>
    <w:p w14:paraId="7D07A6DF" w14:textId="77777777" w:rsidR="00C21699" w:rsidRDefault="00C21699" w:rsidP="00C21699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cs="Arial"/>
          <w:szCs w:val="20"/>
        </w:rPr>
      </w:pPr>
      <w:r w:rsidRPr="00A5050D">
        <w:rPr>
          <w:rFonts w:cs="Arial"/>
          <w:szCs w:val="20"/>
        </w:rPr>
        <w:t>avere almeno una sede operativa all’interno del territorio italiano, risultante da apposita visura camerale;</w:t>
      </w:r>
    </w:p>
    <w:p w14:paraId="2999C20F" w14:textId="77777777" w:rsidR="00C21699" w:rsidRPr="00A26ECC" w:rsidRDefault="00C21699" w:rsidP="00C21699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cs="Arial"/>
          <w:szCs w:val="20"/>
        </w:rPr>
      </w:pPr>
      <w:r w:rsidRPr="00A14C13">
        <w:rPr>
          <w:rFonts w:cs="Arial"/>
          <w:szCs w:val="20"/>
        </w:rPr>
        <w:t>che la società</w:t>
      </w:r>
      <w:r>
        <w:rPr>
          <w:rFonts w:cs="Arial"/>
          <w:szCs w:val="20"/>
        </w:rPr>
        <w:t xml:space="preserve"> è </w:t>
      </w:r>
      <w:r w:rsidRPr="00A26ECC">
        <w:rPr>
          <w:rFonts w:cs="Arial"/>
          <w:szCs w:val="20"/>
        </w:rPr>
        <w:t xml:space="preserve">in regola con </w:t>
      </w:r>
      <w:r>
        <w:rPr>
          <w:rFonts w:cs="Arial"/>
          <w:szCs w:val="20"/>
        </w:rPr>
        <w:t xml:space="preserve">gli adempimenti e </w:t>
      </w:r>
      <w:r w:rsidRPr="00A26ECC">
        <w:rPr>
          <w:rFonts w:cs="Arial"/>
          <w:szCs w:val="20"/>
        </w:rPr>
        <w:t>i versament</w:t>
      </w:r>
      <w:r>
        <w:rPr>
          <w:rFonts w:cs="Arial"/>
          <w:szCs w:val="20"/>
        </w:rPr>
        <w:t>i</w:t>
      </w:r>
      <w:r w:rsidRPr="00A26ECC">
        <w:rPr>
          <w:rFonts w:cs="Arial"/>
          <w:szCs w:val="20"/>
        </w:rPr>
        <w:t xml:space="preserve"> dei contributi</w:t>
      </w:r>
      <w:r>
        <w:rPr>
          <w:rFonts w:cs="Arial"/>
          <w:szCs w:val="20"/>
        </w:rPr>
        <w:t>vi,</w:t>
      </w:r>
      <w:r w:rsidRPr="00A26ECC">
        <w:rPr>
          <w:rFonts w:cs="Arial"/>
          <w:szCs w:val="20"/>
        </w:rPr>
        <w:t xml:space="preserve"> previdenziali e assistenziali</w:t>
      </w:r>
      <w:r>
        <w:rPr>
          <w:rFonts w:cs="Arial"/>
          <w:szCs w:val="20"/>
        </w:rPr>
        <w:t xml:space="preserve"> previsti dalla legge;</w:t>
      </w:r>
    </w:p>
    <w:p w14:paraId="0AB67578" w14:textId="77777777" w:rsidR="00C21699" w:rsidRPr="00241863" w:rsidRDefault="00C21699" w:rsidP="00C21699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cs="Arial"/>
          <w:szCs w:val="20"/>
        </w:rPr>
      </w:pPr>
      <w:r w:rsidRPr="00241863">
        <w:rPr>
          <w:rFonts w:cs="Arial"/>
          <w:szCs w:val="20"/>
        </w:rPr>
        <w:lastRenderedPageBreak/>
        <w:t xml:space="preserve">di non </w:t>
      </w:r>
      <w:r w:rsidRPr="00A5050D">
        <w:rPr>
          <w:rFonts w:cs="Arial"/>
          <w:szCs w:val="20"/>
        </w:rPr>
        <w:t>essere, i legali rappresentanti o amministratori, stati condannati, con sentenza definitiva o decreto penale di condanna divenuto irrevocabile, per i reati che costituiscono motivo di esclusione di un operatore economico dalla partecipazione a una procedura di appalto o concessione, ai sensi della normativa in materia di contratti pubblici vigente alla data di presentazione della domanda</w:t>
      </w:r>
      <w:r w:rsidRPr="00241863">
        <w:rPr>
          <w:rFonts w:cs="Arial"/>
          <w:szCs w:val="20"/>
        </w:rPr>
        <w:t>;</w:t>
      </w:r>
    </w:p>
    <w:p w14:paraId="14C54308" w14:textId="77777777" w:rsidR="00C21699" w:rsidRPr="00A26ECC" w:rsidRDefault="00C21699" w:rsidP="00C21699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cs="Arial"/>
          <w:szCs w:val="20"/>
        </w:rPr>
      </w:pPr>
      <w:r w:rsidRPr="00A26ECC">
        <w:rPr>
          <w:rFonts w:cs="Arial"/>
          <w:szCs w:val="20"/>
        </w:rPr>
        <w:t>di rispettare le normative antiriciclaggio e non essere coinvolt</w:t>
      </w:r>
      <w:r>
        <w:rPr>
          <w:rFonts w:cs="Arial"/>
          <w:szCs w:val="20"/>
        </w:rPr>
        <w:t>o/a</w:t>
      </w:r>
      <w:r w:rsidRPr="00A26ECC">
        <w:rPr>
          <w:rFonts w:cs="Arial"/>
          <w:szCs w:val="20"/>
        </w:rPr>
        <w:t xml:space="preserve"> in attività illecite</w:t>
      </w:r>
      <w:r>
        <w:rPr>
          <w:rFonts w:cs="Arial"/>
          <w:szCs w:val="20"/>
        </w:rPr>
        <w:t>;</w:t>
      </w:r>
    </w:p>
    <w:p w14:paraId="6EA9337D" w14:textId="77777777" w:rsidR="00C21699" w:rsidRDefault="00C21699" w:rsidP="00C21699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cs="Arial"/>
          <w:szCs w:val="20"/>
        </w:rPr>
      </w:pPr>
      <w:r w:rsidRPr="00A26ECC">
        <w:rPr>
          <w:rFonts w:cs="Arial"/>
          <w:szCs w:val="20"/>
        </w:rPr>
        <w:t>di rispettare le normative sulla parità di genere e promuovere l'inclusione e la diversità</w:t>
      </w:r>
      <w:r>
        <w:rPr>
          <w:rFonts w:cs="Arial"/>
          <w:szCs w:val="20"/>
        </w:rPr>
        <w:t>;</w:t>
      </w:r>
    </w:p>
    <w:p w14:paraId="6C293B58" w14:textId="77777777" w:rsidR="00C21699" w:rsidRDefault="00C21699" w:rsidP="00C21699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cs="Arial"/>
          <w:szCs w:val="20"/>
        </w:rPr>
      </w:pPr>
      <w:r w:rsidRPr="00A26ECC">
        <w:rPr>
          <w:rFonts w:cs="Arial"/>
          <w:szCs w:val="20"/>
        </w:rPr>
        <w:t>di rispettare il principio DNSH (</w:t>
      </w:r>
      <w:r>
        <w:rPr>
          <w:rFonts w:cs="Arial"/>
          <w:szCs w:val="20"/>
        </w:rPr>
        <w:t>“</w:t>
      </w:r>
      <w:r w:rsidRPr="00A5050D">
        <w:rPr>
          <w:rFonts w:cs="Arial"/>
          <w:i/>
          <w:iCs/>
          <w:szCs w:val="20"/>
        </w:rPr>
        <w:t>Do No Significant Harm</w:t>
      </w:r>
      <w:r>
        <w:rPr>
          <w:rFonts w:cs="Arial"/>
          <w:szCs w:val="20"/>
        </w:rPr>
        <w:t>”</w:t>
      </w:r>
      <w:r w:rsidRPr="00A26ECC">
        <w:rPr>
          <w:rFonts w:cs="Arial"/>
          <w:szCs w:val="20"/>
        </w:rPr>
        <w:t xml:space="preserve"> - non arrecare danno significativo</w:t>
      </w:r>
      <w:r>
        <w:rPr>
          <w:rFonts w:cs="Arial"/>
          <w:szCs w:val="20"/>
        </w:rPr>
        <w:t>);</w:t>
      </w:r>
    </w:p>
    <w:p w14:paraId="04D67F68" w14:textId="77777777" w:rsidR="00C21699" w:rsidRPr="00770CE4" w:rsidRDefault="00C21699" w:rsidP="00C21699">
      <w:pPr>
        <w:pStyle w:val="Paragrafoelenco"/>
        <w:autoSpaceDE w:val="0"/>
        <w:autoSpaceDN w:val="0"/>
        <w:adjustRightInd w:val="0"/>
        <w:spacing w:line="360" w:lineRule="auto"/>
        <w:ind w:left="785"/>
        <w:rPr>
          <w:rFonts w:cs="Arial"/>
          <w:szCs w:val="20"/>
        </w:rPr>
      </w:pPr>
    </w:p>
    <w:p w14:paraId="33E26391" w14:textId="77777777" w:rsidR="00C21699" w:rsidRDefault="00C21699" w:rsidP="00C21699">
      <w:pPr>
        <w:pStyle w:val="Paragrafoelenco"/>
        <w:autoSpaceDE w:val="0"/>
        <w:autoSpaceDN w:val="0"/>
        <w:adjustRightInd w:val="0"/>
        <w:spacing w:line="360" w:lineRule="auto"/>
        <w:ind w:left="785"/>
        <w:jc w:val="center"/>
        <w:rPr>
          <w:rFonts w:cs="Arial"/>
          <w:b/>
          <w:bCs/>
          <w:caps/>
        </w:rPr>
      </w:pPr>
      <w:r w:rsidRPr="00770CE4">
        <w:rPr>
          <w:rFonts w:cs="Arial"/>
          <w:b/>
          <w:bCs/>
          <w:caps/>
        </w:rPr>
        <w:t>si impegna, altresì</w:t>
      </w:r>
      <w:r>
        <w:rPr>
          <w:rFonts w:cs="Arial"/>
          <w:b/>
          <w:bCs/>
          <w:caps/>
        </w:rPr>
        <w:t>:</w:t>
      </w:r>
    </w:p>
    <w:p w14:paraId="0F1280A7" w14:textId="77777777" w:rsidR="00C21699" w:rsidRPr="00770CE4" w:rsidRDefault="00C21699" w:rsidP="00C21699">
      <w:pPr>
        <w:numPr>
          <w:ilvl w:val="0"/>
          <w:numId w:val="2"/>
        </w:numPr>
        <w:autoSpaceDE w:val="0"/>
        <w:autoSpaceDN w:val="0"/>
        <w:adjustRightInd w:val="0"/>
        <w:spacing w:after="160" w:line="360" w:lineRule="auto"/>
        <w:ind w:left="851" w:hanging="426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</w:rPr>
        <w:t xml:space="preserve">a </w:t>
      </w:r>
      <w:r w:rsidRPr="00770CE4">
        <w:rPr>
          <w:rFonts w:ascii="Arial" w:eastAsia="Calibri" w:hAnsi="Arial" w:cs="Arial"/>
        </w:rPr>
        <w:t>partecipare in maniera attiva e continuativa al percorso di accelerazione, con una o più socie/</w:t>
      </w:r>
      <w:r w:rsidRPr="00770CE4">
        <w:rPr>
          <w:rFonts w:ascii="Arial" w:eastAsia="Calibri" w:hAnsi="Arial" w:cs="Arial"/>
          <w:i/>
          <w:iCs/>
        </w:rPr>
        <w:t>founder;</w:t>
      </w:r>
    </w:p>
    <w:p w14:paraId="53DE4B60" w14:textId="77777777" w:rsidR="00C21699" w:rsidRPr="00770CE4" w:rsidRDefault="00C21699" w:rsidP="00C21699">
      <w:pPr>
        <w:numPr>
          <w:ilvl w:val="0"/>
          <w:numId w:val="2"/>
        </w:numPr>
        <w:autoSpaceDE w:val="0"/>
        <w:autoSpaceDN w:val="0"/>
        <w:adjustRightInd w:val="0"/>
        <w:spacing w:after="120" w:line="360" w:lineRule="auto"/>
        <w:ind w:left="851" w:hanging="426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</w:rPr>
        <w:t xml:space="preserve">a </w:t>
      </w:r>
      <w:r w:rsidRPr="00770CE4">
        <w:rPr>
          <w:rFonts w:ascii="Arial" w:eastAsia="Calibri" w:hAnsi="Arial" w:cs="Arial"/>
        </w:rPr>
        <w:t>garantire la presenza di una o più socie/</w:t>
      </w:r>
      <w:r w:rsidRPr="00770CE4">
        <w:rPr>
          <w:rFonts w:ascii="Arial" w:eastAsia="Calibri" w:hAnsi="Arial" w:cs="Arial"/>
          <w:i/>
          <w:iCs/>
        </w:rPr>
        <w:t>founder</w:t>
      </w:r>
      <w:r w:rsidRPr="00770CE4">
        <w:rPr>
          <w:rFonts w:ascii="Arial" w:eastAsia="Calibri" w:hAnsi="Arial" w:cs="Arial"/>
        </w:rPr>
        <w:t xml:space="preserve"> donne ad almeno l’80% delle giornate di formazione e </w:t>
      </w:r>
      <w:r w:rsidRPr="00770CE4">
        <w:rPr>
          <w:rFonts w:ascii="Arial" w:eastAsia="Calibri" w:hAnsi="Arial" w:cs="Arial"/>
          <w:i/>
          <w:iCs/>
        </w:rPr>
        <w:t>mentorship;</w:t>
      </w:r>
    </w:p>
    <w:p w14:paraId="11FE915F" w14:textId="77777777" w:rsidR="00C21699" w:rsidRPr="00770CE4" w:rsidRDefault="00C21699" w:rsidP="00C21699">
      <w:pPr>
        <w:numPr>
          <w:ilvl w:val="0"/>
          <w:numId w:val="2"/>
        </w:numPr>
        <w:autoSpaceDE w:val="0"/>
        <w:autoSpaceDN w:val="0"/>
        <w:adjustRightInd w:val="0"/>
        <w:spacing w:after="120" w:line="360" w:lineRule="auto"/>
        <w:ind w:left="851" w:hanging="426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</w:rPr>
        <w:t xml:space="preserve">a </w:t>
      </w:r>
      <w:r w:rsidRPr="00770CE4">
        <w:rPr>
          <w:rFonts w:ascii="Arial" w:eastAsia="Calibri" w:hAnsi="Arial" w:cs="Arial"/>
        </w:rPr>
        <w:t>garantire la presenza di almeno una rappresentante donna (socia/</w:t>
      </w:r>
      <w:r w:rsidRPr="00770CE4">
        <w:rPr>
          <w:rFonts w:ascii="Arial" w:eastAsia="Calibri" w:hAnsi="Arial" w:cs="Arial"/>
          <w:i/>
          <w:iCs/>
        </w:rPr>
        <w:t>founder</w:t>
      </w:r>
      <w:r w:rsidRPr="00770CE4">
        <w:rPr>
          <w:rFonts w:ascii="Arial" w:eastAsia="Calibri" w:hAnsi="Arial" w:cs="Arial"/>
        </w:rPr>
        <w:t>) all’</w:t>
      </w:r>
      <w:r w:rsidRPr="00770CE4">
        <w:rPr>
          <w:rFonts w:ascii="Arial" w:eastAsia="Calibri" w:hAnsi="Arial" w:cs="Arial"/>
          <w:i/>
          <w:iCs/>
        </w:rPr>
        <w:t xml:space="preserve">assessment, </w:t>
      </w:r>
      <w:r w:rsidRPr="00770CE4">
        <w:rPr>
          <w:rFonts w:ascii="Arial" w:eastAsia="Calibri" w:hAnsi="Arial" w:cs="Arial"/>
        </w:rPr>
        <w:t xml:space="preserve">all’evento di lancio, nonché al </w:t>
      </w:r>
      <w:r w:rsidRPr="00770CE4">
        <w:rPr>
          <w:rFonts w:ascii="Arial" w:eastAsia="Calibri" w:hAnsi="Arial" w:cs="Arial"/>
          <w:i/>
          <w:iCs/>
        </w:rPr>
        <w:t>benchmark day</w:t>
      </w:r>
      <w:r w:rsidRPr="00770CE4">
        <w:rPr>
          <w:rFonts w:ascii="Arial" w:eastAsia="Calibri" w:hAnsi="Arial" w:cs="Arial"/>
        </w:rPr>
        <w:t xml:space="preserve"> e al </w:t>
      </w:r>
      <w:r w:rsidRPr="00770CE4">
        <w:rPr>
          <w:rFonts w:ascii="Arial" w:eastAsia="Calibri" w:hAnsi="Arial" w:cs="Arial"/>
          <w:i/>
          <w:iCs/>
        </w:rPr>
        <w:t>demo day</w:t>
      </w:r>
      <w:r w:rsidRPr="00770CE4">
        <w:rPr>
          <w:rFonts w:ascii="Arial" w:eastAsia="Calibri" w:hAnsi="Arial" w:cs="Arial"/>
        </w:rPr>
        <w:t xml:space="preserve"> sopra menzionati</w:t>
      </w:r>
      <w:r>
        <w:rPr>
          <w:rFonts w:ascii="Arial" w:eastAsia="Calibri" w:hAnsi="Arial" w:cs="Arial"/>
        </w:rPr>
        <w:t>;</w:t>
      </w:r>
    </w:p>
    <w:p w14:paraId="6E1BA7C6" w14:textId="77777777" w:rsidR="00C21699" w:rsidRPr="00770CE4" w:rsidRDefault="00C21699" w:rsidP="00C21699">
      <w:pPr>
        <w:numPr>
          <w:ilvl w:val="0"/>
          <w:numId w:val="3"/>
        </w:numPr>
        <w:spacing w:line="360" w:lineRule="auto"/>
        <w:ind w:left="851" w:hanging="425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ad </w:t>
      </w:r>
      <w:r w:rsidRPr="00770CE4">
        <w:rPr>
          <w:rFonts w:ascii="Arial" w:hAnsi="Arial" w:cs="Arial"/>
          <w:bCs/>
        </w:rPr>
        <w:t>accetta</w:t>
      </w:r>
      <w:r>
        <w:rPr>
          <w:rFonts w:ascii="Arial" w:hAnsi="Arial" w:cs="Arial"/>
          <w:bCs/>
        </w:rPr>
        <w:t>re</w:t>
      </w:r>
      <w:r w:rsidRPr="00770CE4">
        <w:rPr>
          <w:rFonts w:ascii="Arial" w:hAnsi="Arial" w:cs="Arial"/>
          <w:bCs/>
        </w:rPr>
        <w:t xml:space="preserve"> integralmente i contenuti di questo regolamento;</w:t>
      </w:r>
    </w:p>
    <w:p w14:paraId="360054F6" w14:textId="77777777" w:rsidR="00C21699" w:rsidRPr="00770CE4" w:rsidRDefault="00C21699" w:rsidP="00C21699">
      <w:pPr>
        <w:numPr>
          <w:ilvl w:val="0"/>
          <w:numId w:val="4"/>
        </w:numPr>
        <w:spacing w:after="120" w:line="360" w:lineRule="auto"/>
        <w:ind w:left="851" w:hanging="425"/>
        <w:contextualSpacing/>
        <w:rPr>
          <w:rFonts w:ascii="Arial" w:eastAsia="Calibri" w:hAnsi="Arial" w:cs="Arial"/>
          <w:bCs/>
          <w:lang w:eastAsia="en-US"/>
        </w:rPr>
      </w:pPr>
      <w:r>
        <w:rPr>
          <w:rFonts w:ascii="Arial" w:eastAsia="Calibri" w:hAnsi="Arial" w:cs="Arial"/>
          <w:bCs/>
          <w:lang w:eastAsia="en-US"/>
        </w:rPr>
        <w:t>ad assumere</w:t>
      </w:r>
      <w:r w:rsidRPr="00770CE4">
        <w:rPr>
          <w:rFonts w:ascii="Arial" w:eastAsia="Calibri" w:hAnsi="Arial" w:cs="Arial"/>
          <w:bCs/>
          <w:lang w:eastAsia="en-US"/>
        </w:rPr>
        <w:t xml:space="preserve"> ogni responsabilità dell’utilizzo, nell’idea di </w:t>
      </w:r>
      <w:r w:rsidRPr="00770CE4">
        <w:rPr>
          <w:rFonts w:ascii="Arial" w:eastAsia="Calibri" w:hAnsi="Arial" w:cs="Arial"/>
          <w:bCs/>
          <w:i/>
          <w:iCs/>
          <w:lang w:eastAsia="en-US"/>
        </w:rPr>
        <w:t>business</w:t>
      </w:r>
      <w:r w:rsidRPr="00770CE4">
        <w:rPr>
          <w:rFonts w:ascii="Arial" w:eastAsia="Calibri" w:hAnsi="Arial" w:cs="Arial"/>
          <w:bCs/>
          <w:lang w:eastAsia="en-US"/>
        </w:rPr>
        <w:t xml:space="preserve"> presentata, di soluzioni tecniche o di altra natura che violino diritti di brevetto, di autore ed in genere di privativa altrui;</w:t>
      </w:r>
    </w:p>
    <w:p w14:paraId="45C828EC" w14:textId="77777777" w:rsidR="00C21699" w:rsidRPr="00770CE4" w:rsidRDefault="00C21699" w:rsidP="00C21699">
      <w:pPr>
        <w:numPr>
          <w:ilvl w:val="0"/>
          <w:numId w:val="4"/>
        </w:numPr>
        <w:spacing w:after="120" w:line="360" w:lineRule="auto"/>
        <w:ind w:left="851" w:hanging="425"/>
        <w:contextualSpacing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bCs/>
          <w:lang w:eastAsia="en-US"/>
        </w:rPr>
        <w:t xml:space="preserve">a </w:t>
      </w:r>
      <w:r w:rsidRPr="00770CE4">
        <w:rPr>
          <w:rFonts w:ascii="Arial" w:eastAsia="Calibri" w:hAnsi="Arial" w:cs="Arial"/>
          <w:bCs/>
          <w:lang w:eastAsia="en-US"/>
        </w:rPr>
        <w:t>solleva</w:t>
      </w:r>
      <w:r>
        <w:rPr>
          <w:rFonts w:ascii="Arial" w:eastAsia="Calibri" w:hAnsi="Arial" w:cs="Arial"/>
          <w:bCs/>
          <w:lang w:eastAsia="en-US"/>
        </w:rPr>
        <w:t>re</w:t>
      </w:r>
      <w:r w:rsidRPr="00770CE4">
        <w:rPr>
          <w:rFonts w:ascii="Arial" w:eastAsia="Calibri" w:hAnsi="Arial" w:cs="Arial"/>
          <w:bCs/>
          <w:lang w:eastAsia="en-US"/>
        </w:rPr>
        <w:t xml:space="preserve"> Invitalia e il MIMIT</w:t>
      </w:r>
      <w:r w:rsidRPr="00C21699">
        <w:rPr>
          <w:rFonts w:ascii="Arial" w:eastAsia="Calibri" w:hAnsi="Arial" w:cs="Arial"/>
          <w:bCs/>
          <w:lang w:eastAsia="en-US"/>
        </w:rPr>
        <w:t>, Tree</w:t>
      </w:r>
      <w:r w:rsidRPr="00C21699">
        <w:rPr>
          <w:rFonts w:ascii="Arial" w:hAnsi="Arial" w:cs="Arial"/>
          <w:bCs/>
        </w:rPr>
        <w:t xml:space="preserve"> S.r.l., le Fabrick S.p.A. e SheTech ETS</w:t>
      </w:r>
      <w:r w:rsidRPr="00770CE4">
        <w:rPr>
          <w:rFonts w:ascii="Arial" w:hAnsi="Arial" w:cs="Arial"/>
          <w:b/>
          <w:bCs/>
        </w:rPr>
        <w:t xml:space="preserve"> </w:t>
      </w:r>
      <w:r w:rsidRPr="00770CE4">
        <w:rPr>
          <w:rFonts w:ascii="Arial" w:eastAsia="Calibri" w:hAnsi="Arial" w:cs="Arial"/>
          <w:bCs/>
          <w:lang w:eastAsia="en-US"/>
        </w:rPr>
        <w:t xml:space="preserve">da qualsiasi azione giudiziaria promossa contro di essi da parte di terzi che vantino diritti di proprietà sull’idea di </w:t>
      </w:r>
      <w:r w:rsidRPr="00770CE4">
        <w:rPr>
          <w:rFonts w:ascii="Arial" w:eastAsia="Calibri" w:hAnsi="Arial" w:cs="Arial"/>
          <w:bCs/>
          <w:i/>
          <w:iCs/>
          <w:lang w:eastAsia="en-US"/>
        </w:rPr>
        <w:t>business</w:t>
      </w:r>
      <w:r w:rsidRPr="00770CE4">
        <w:rPr>
          <w:rFonts w:ascii="Arial" w:eastAsia="Calibri" w:hAnsi="Arial" w:cs="Arial"/>
          <w:bCs/>
          <w:lang w:eastAsia="en-US"/>
        </w:rPr>
        <w:t xml:space="preserve"> e si assume tutti gli oneri conseguenti, inclusi i danni verso terzi, gli oneri e le spese giudiziali e legali a carico degli stessi;</w:t>
      </w:r>
    </w:p>
    <w:p w14:paraId="2AD6D17C" w14:textId="77777777" w:rsidR="00C21699" w:rsidRPr="00770CE4" w:rsidRDefault="00C21699" w:rsidP="00C21699">
      <w:pPr>
        <w:numPr>
          <w:ilvl w:val="0"/>
          <w:numId w:val="4"/>
        </w:numPr>
        <w:spacing w:after="120" w:line="360" w:lineRule="auto"/>
        <w:ind w:left="851" w:hanging="425"/>
        <w:contextualSpacing/>
        <w:rPr>
          <w:rFonts w:ascii="Arial" w:eastAsia="Calibri" w:hAnsi="Arial" w:cs="Arial"/>
          <w:lang w:eastAsia="en-US"/>
        </w:rPr>
      </w:pPr>
      <w:r w:rsidRPr="00770CE4">
        <w:rPr>
          <w:rFonts w:ascii="Arial" w:eastAsia="Calibri" w:hAnsi="Arial" w:cs="Arial"/>
          <w:lang w:eastAsia="en-US"/>
        </w:rPr>
        <w:t>a comunicare tempestivamente ad Invitalia ulteriori contributi che siano stati eventualmente concessi all'impresa;</w:t>
      </w:r>
    </w:p>
    <w:p w14:paraId="0E2F3D2B" w14:textId="77777777" w:rsidR="00C21699" w:rsidRPr="00770CE4" w:rsidRDefault="00C21699" w:rsidP="00C21699">
      <w:pPr>
        <w:numPr>
          <w:ilvl w:val="0"/>
          <w:numId w:val="4"/>
        </w:numPr>
        <w:spacing w:after="120" w:line="360" w:lineRule="auto"/>
        <w:ind w:left="851" w:hanging="425"/>
        <w:contextualSpacing/>
        <w:rPr>
          <w:rFonts w:ascii="Arial" w:eastAsia="Calibri" w:hAnsi="Arial" w:cs="Arial"/>
          <w:lang w:eastAsia="en-US"/>
        </w:rPr>
      </w:pPr>
      <w:r w:rsidRPr="00770CE4">
        <w:rPr>
          <w:rFonts w:ascii="Arial" w:eastAsia="Calibri" w:hAnsi="Arial" w:cs="Arial"/>
          <w:lang w:eastAsia="en-US"/>
        </w:rPr>
        <w:t xml:space="preserve">a rispettare il Codice Etico di Invitalia (https://www.invitalia.it/chi-siamo/codice-etico-e-modello-organizzativo), prendendo atto che la violazione di tale impegno comporta la revoca di quanto eventualmente accreditato da Invitalia ai sensi del </w:t>
      </w:r>
      <w:r>
        <w:rPr>
          <w:rFonts w:ascii="Arial" w:eastAsia="Calibri" w:hAnsi="Arial" w:cs="Arial"/>
          <w:lang w:eastAsia="en-US"/>
        </w:rPr>
        <w:t>medesimo</w:t>
      </w:r>
      <w:r w:rsidRPr="00770CE4">
        <w:rPr>
          <w:rFonts w:ascii="Arial" w:eastAsia="Calibri" w:hAnsi="Arial" w:cs="Arial"/>
          <w:lang w:eastAsia="en-US"/>
        </w:rPr>
        <w:t xml:space="preserve"> Regolamento</w:t>
      </w:r>
      <w:r>
        <w:rPr>
          <w:rFonts w:ascii="Arial" w:eastAsia="Calibri" w:hAnsi="Arial" w:cs="Arial"/>
          <w:lang w:eastAsia="en-US"/>
        </w:rPr>
        <w:t xml:space="preserve"> “Brava Hub Innovation”</w:t>
      </w:r>
      <w:r w:rsidRPr="00770CE4">
        <w:rPr>
          <w:rFonts w:ascii="Arial" w:eastAsia="Calibri" w:hAnsi="Arial" w:cs="Arial"/>
          <w:lang w:eastAsia="en-US"/>
        </w:rPr>
        <w:t>.</w:t>
      </w:r>
    </w:p>
    <w:p w14:paraId="454A5A29" w14:textId="77777777" w:rsidR="00C21699" w:rsidRPr="00A14C13" w:rsidRDefault="00C21699" w:rsidP="00C21699">
      <w:pPr>
        <w:pStyle w:val="Paragrafoelenco"/>
        <w:autoSpaceDE w:val="0"/>
        <w:autoSpaceDN w:val="0"/>
        <w:adjustRightInd w:val="0"/>
        <w:spacing w:line="360" w:lineRule="auto"/>
        <w:ind w:left="993"/>
        <w:rPr>
          <w:rFonts w:eastAsia="ArialNarrow" w:cs="Arial"/>
          <w:szCs w:val="20"/>
        </w:rPr>
      </w:pPr>
    </w:p>
    <w:p w14:paraId="5071B1EF" w14:textId="77777777" w:rsidR="00C21699" w:rsidRDefault="00C21699" w:rsidP="00C21699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8F1DD5">
        <w:rPr>
          <w:rFonts w:ascii="Arial" w:hAnsi="Arial" w:cs="Arial"/>
        </w:rPr>
        <w:t xml:space="preserve">Dichiara, infine, di essere informato, ai sensi e per gli effetti di cui all’art. 13 del </w:t>
      </w:r>
      <w:r>
        <w:rPr>
          <w:rFonts w:ascii="Arial" w:hAnsi="Arial" w:cs="Arial"/>
        </w:rPr>
        <w:t>Regolamento (UE) 679/2016,</w:t>
      </w:r>
      <w:r w:rsidRPr="008F1DD5">
        <w:rPr>
          <w:rFonts w:ascii="Arial" w:hAnsi="Arial" w:cs="Arial"/>
        </w:rPr>
        <w:t xml:space="preserve"> che i dati personali raccolti saranno trattati, anche con strumenti informatici, esclusivamente nell’ambito del procedimento per il quale la presente dichiarazione viene resa</w:t>
      </w:r>
      <w:r>
        <w:rPr>
          <w:rFonts w:ascii="Arial" w:hAnsi="Arial" w:cs="Arial"/>
        </w:rPr>
        <w:t xml:space="preserve"> e che gli stessi potranno essere comunicati </w:t>
      </w:r>
      <w:r>
        <w:rPr>
          <w:rFonts w:ascii="Arial" w:eastAsia="Calibri" w:hAnsi="Arial" w:cs="Arial"/>
          <w:bCs/>
          <w:lang w:eastAsia="en-US"/>
        </w:rPr>
        <w:t>al</w:t>
      </w:r>
      <w:r w:rsidRPr="00770CE4">
        <w:rPr>
          <w:rFonts w:ascii="Arial" w:eastAsia="Calibri" w:hAnsi="Arial" w:cs="Arial"/>
          <w:bCs/>
          <w:lang w:eastAsia="en-US"/>
        </w:rPr>
        <w:t xml:space="preserve"> MIM</w:t>
      </w:r>
      <w:r w:rsidRPr="00394E37">
        <w:rPr>
          <w:rFonts w:ascii="Arial" w:eastAsia="Calibri" w:hAnsi="Arial" w:cs="Arial"/>
          <w:bCs/>
          <w:lang w:eastAsia="en-US"/>
        </w:rPr>
        <w:t>IT, Tree</w:t>
      </w:r>
      <w:r w:rsidRPr="00394E37">
        <w:rPr>
          <w:rFonts w:ascii="Arial" w:hAnsi="Arial" w:cs="Arial"/>
          <w:bCs/>
        </w:rPr>
        <w:t xml:space="preserve"> S.r.l., Fabrick S.p.A. e SheTech ETS ai fini dell’esecuzione delle attività e che gli stessi agiranno in qualità di autonomi </w:t>
      </w:r>
      <w:r>
        <w:rPr>
          <w:rFonts w:ascii="Arial" w:hAnsi="Arial" w:cs="Arial"/>
          <w:bCs/>
        </w:rPr>
        <w:t>titolari</w:t>
      </w:r>
      <w:r w:rsidRPr="00394E37">
        <w:rPr>
          <w:rFonts w:ascii="Arial" w:hAnsi="Arial" w:cs="Arial"/>
          <w:bCs/>
        </w:rPr>
        <w:t xml:space="preserve"> del trattamento.</w:t>
      </w:r>
    </w:p>
    <w:p w14:paraId="34C3EBE7" w14:textId="77777777" w:rsidR="00F1742E" w:rsidRPr="008F1DD5" w:rsidRDefault="00F1742E" w:rsidP="00C21699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</w:p>
    <w:p w14:paraId="5B3DBABC" w14:textId="77777777" w:rsidR="00F1742E" w:rsidRPr="008F1DD5" w:rsidRDefault="00F1742E" w:rsidP="00F1742E">
      <w:pPr>
        <w:tabs>
          <w:tab w:val="left" w:pos="4160"/>
        </w:tabs>
        <w:autoSpaceDE w:val="0"/>
        <w:autoSpaceDN w:val="0"/>
        <w:adjustRightInd w:val="0"/>
        <w:ind w:left="567" w:hanging="283"/>
        <w:rPr>
          <w:rFonts w:ascii="Arial" w:hAnsi="Arial" w:cs="Arial"/>
        </w:rPr>
      </w:pPr>
    </w:p>
    <w:p w14:paraId="6A319284" w14:textId="77777777" w:rsidR="00F1742E" w:rsidRPr="00921C8F" w:rsidRDefault="00F1742E" w:rsidP="00F1742E">
      <w:r w:rsidRPr="008F1DD5">
        <w:rPr>
          <w:rFonts w:ascii="Arial" w:hAnsi="Arial" w:cs="Arial"/>
        </w:rPr>
        <w:t xml:space="preserve">Data _________________          </w:t>
      </w:r>
      <w:r>
        <w:rPr>
          <w:rFonts w:ascii="Arial" w:hAnsi="Arial" w:cs="Arial"/>
        </w:rPr>
        <w:t xml:space="preserve">                         </w:t>
      </w:r>
      <w:r w:rsidRPr="008F1DD5">
        <w:rPr>
          <w:rFonts w:ascii="Arial" w:hAnsi="Arial" w:cs="Arial"/>
        </w:rPr>
        <w:t xml:space="preserve"> Firma </w:t>
      </w:r>
      <w:r>
        <w:rPr>
          <w:rFonts w:ascii="Arial" w:hAnsi="Arial" w:cs="Arial"/>
        </w:rPr>
        <w:t xml:space="preserve">digitale </w:t>
      </w:r>
      <w:r w:rsidRPr="008F1DD5">
        <w:rPr>
          <w:rFonts w:ascii="Arial" w:hAnsi="Arial" w:cs="Arial"/>
        </w:rPr>
        <w:t>Legale Rappresentante __</w:t>
      </w:r>
      <w:r>
        <w:rPr>
          <w:rFonts w:ascii="Arial" w:hAnsi="Arial" w:cs="Arial"/>
        </w:rPr>
        <w:t>______________</w:t>
      </w:r>
      <w:r w:rsidRPr="008F1DD5">
        <w:rPr>
          <w:rFonts w:ascii="Arial" w:hAnsi="Arial" w:cs="Arial"/>
        </w:rPr>
        <w:t>_</w:t>
      </w:r>
    </w:p>
    <w:p w14:paraId="0ACEB217" w14:textId="77777777" w:rsidR="00257DCB" w:rsidRPr="00257DCB" w:rsidRDefault="00257DCB" w:rsidP="00F90239">
      <w:pPr>
        <w:pStyle w:val="Intestazione"/>
        <w:tabs>
          <w:tab w:val="clear" w:pos="4819"/>
          <w:tab w:val="clear" w:pos="9638"/>
        </w:tabs>
        <w:spacing w:line="240" w:lineRule="exact"/>
        <w:rPr>
          <w:rFonts w:ascii="Arial" w:hAnsi="Arial" w:cs="Arial"/>
        </w:rPr>
      </w:pPr>
    </w:p>
    <w:p w14:paraId="3692D18E" w14:textId="77777777" w:rsidR="00257DCB" w:rsidRPr="00257DCB" w:rsidRDefault="00257DCB" w:rsidP="00F90239">
      <w:pPr>
        <w:spacing w:line="240" w:lineRule="exact"/>
        <w:rPr>
          <w:rFonts w:ascii="Arial" w:hAnsi="Arial" w:cs="Arial"/>
        </w:rPr>
      </w:pPr>
    </w:p>
    <w:p w14:paraId="397E0D14" w14:textId="77777777" w:rsidR="00257DCB" w:rsidRPr="00257DCB" w:rsidRDefault="00257DCB" w:rsidP="00F90239">
      <w:pPr>
        <w:spacing w:line="240" w:lineRule="exact"/>
        <w:rPr>
          <w:rFonts w:ascii="Arial" w:hAnsi="Arial" w:cs="Arial"/>
        </w:rPr>
      </w:pPr>
    </w:p>
    <w:p w14:paraId="33C87F99" w14:textId="77777777" w:rsidR="00257DCB" w:rsidRDefault="00257DCB"/>
    <w:sectPr w:rsidR="00257DCB" w:rsidSect="003A0F6D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701" w:right="1077" w:bottom="1440" w:left="1077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C12E49" w14:textId="77777777" w:rsidR="004D7FB1" w:rsidRDefault="004D7FB1">
      <w:r>
        <w:separator/>
      </w:r>
    </w:p>
  </w:endnote>
  <w:endnote w:type="continuationSeparator" w:id="0">
    <w:p w14:paraId="07C51410" w14:textId="77777777" w:rsidR="004D7FB1" w:rsidRDefault="004D7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44446" w14:textId="77777777" w:rsidR="00DA3ED8" w:rsidRDefault="00040BC2">
    <w:pPr>
      <w:pStyle w:val="Pidipagina"/>
    </w:pPr>
    <w:r>
      <w:rPr>
        <w:noProof/>
      </w:rPr>
      <w:pict w14:anchorId="76781B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left:0;text-align:left;margin-left:-2.65pt;margin-top:-36.6pt;width:434.75pt;height:52.25pt;z-index:4;visibility:visible">
          <v:imagedata r:id="rId1" o:title="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2EE45" w14:textId="77777777" w:rsidR="009A431D" w:rsidRDefault="00040BC2">
    <w:pPr>
      <w:pStyle w:val="Pidipagina"/>
    </w:pPr>
    <w:r w:rsidRPr="0011094A">
      <w:rPr>
        <w:noProof/>
      </w:rPr>
      <w:pict w14:anchorId="5C7822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" o:spid="_x0000_i1025" type="#_x0000_t75" style="width:422pt;height:23pt;visibility:visible">
          <v:imagedata r:id="rId1" o:title=""/>
          <o:lock v:ext="edit" aspectratio="f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483864" w14:textId="77777777" w:rsidR="004D7FB1" w:rsidRDefault="004D7FB1">
      <w:r>
        <w:separator/>
      </w:r>
    </w:p>
  </w:footnote>
  <w:footnote w:type="continuationSeparator" w:id="0">
    <w:p w14:paraId="7F164A4A" w14:textId="77777777" w:rsidR="004D7FB1" w:rsidRDefault="004D7F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3F865" w14:textId="77777777" w:rsidR="006E38BE" w:rsidRPr="006977A2" w:rsidRDefault="00040BC2" w:rsidP="006977A2">
    <w:pPr>
      <w:pStyle w:val="Intestazione"/>
    </w:pPr>
    <w:r>
      <w:rPr>
        <w:noProof/>
      </w:rPr>
      <w:pict w14:anchorId="1E89DD85">
        <v:rect id="Rettangolo 1" o:spid="_x0000_s1028" style="position:absolute;left:0;text-align:left;margin-left:-116.2pt;margin-top:2.7pt;width:406pt;height:22.6pt;z-index:3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" fillcolor="#99182c" stroked="f" strokeweight="1.5pt"/>
      </w:pict>
    </w:r>
    <w:r>
      <w:rPr>
        <w:noProof/>
      </w:rPr>
      <w:pict w14:anchorId="2A03FF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Immagine che contiene testo, Carattere, schermata, nero&#10;&#10;Il contenuto generato dall'IA potrebbe non essere corretto." style="position:absolute;left:0;text-align:left;margin-left:286.5pt;margin-top:-3.4pt;width:160.85pt;height:36.55pt;z-index:2;visibility:visible">
          <v:imagedata r:id="rId1" o:title="Immagine che contiene testo, Carattere, schermata, nero&#10;&#10;Il contenuto generato dall'IA potrebbe non essere corretto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8ED92" w14:textId="77777777" w:rsidR="00257DCB" w:rsidRPr="009A431D" w:rsidRDefault="00040BC2" w:rsidP="009A431D">
    <w:pPr>
      <w:pStyle w:val="Intestazione"/>
    </w:pPr>
    <w:r>
      <w:rPr>
        <w:noProof/>
      </w:rPr>
      <w:pict w14:anchorId="78B896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" o:spid="_x0000_s1025" type="#_x0000_t75" style="position:absolute;left:0;text-align:left;margin-left:-14pt;margin-top:27.55pt;width:204.1pt;height:9.05pt;z-index:1;visibility:visible;mso-width-relative:margin;mso-height-relative:margin">
          <v:imagedata r:id="rId1" o:title=""/>
          <o:lock v:ext="edit" aspectratio="f"/>
          <w10:wrap type="topAndBottom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62C63"/>
    <w:multiLevelType w:val="hybridMultilevel"/>
    <w:tmpl w:val="5A1092F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457886"/>
    <w:multiLevelType w:val="hybridMultilevel"/>
    <w:tmpl w:val="E4808B74"/>
    <w:lvl w:ilvl="0" w:tplc="0410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132D627F"/>
    <w:multiLevelType w:val="hybridMultilevel"/>
    <w:tmpl w:val="997CAB08"/>
    <w:lvl w:ilvl="0" w:tplc="0410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B825733"/>
    <w:multiLevelType w:val="hybridMultilevel"/>
    <w:tmpl w:val="ED2083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1F167F"/>
    <w:multiLevelType w:val="hybridMultilevel"/>
    <w:tmpl w:val="6268C1E8"/>
    <w:lvl w:ilvl="0" w:tplc="0410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 w15:restartNumberingAfterBreak="0">
    <w:nsid w:val="5D595CC5"/>
    <w:multiLevelType w:val="hybridMultilevel"/>
    <w:tmpl w:val="65721FEE"/>
    <w:lvl w:ilvl="0" w:tplc="0410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75354A30"/>
    <w:multiLevelType w:val="hybridMultilevel"/>
    <w:tmpl w:val="2B744A9E"/>
    <w:lvl w:ilvl="0" w:tplc="0410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 w16cid:durableId="441924808">
    <w:abstractNumId w:val="2"/>
  </w:num>
  <w:num w:numId="2" w16cid:durableId="202717820">
    <w:abstractNumId w:val="6"/>
  </w:num>
  <w:num w:numId="3" w16cid:durableId="1729957298">
    <w:abstractNumId w:val="0"/>
  </w:num>
  <w:num w:numId="4" w16cid:durableId="470051410">
    <w:abstractNumId w:val="3"/>
  </w:num>
  <w:num w:numId="5" w16cid:durableId="665397403">
    <w:abstractNumId w:val="5"/>
  </w:num>
  <w:num w:numId="6" w16cid:durableId="71701044">
    <w:abstractNumId w:val="4"/>
  </w:num>
  <w:num w:numId="7" w16cid:durableId="3676859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57DCB"/>
    <w:rsid w:val="000039D5"/>
    <w:rsid w:val="00040BC2"/>
    <w:rsid w:val="000530DC"/>
    <w:rsid w:val="00080B84"/>
    <w:rsid w:val="001813A9"/>
    <w:rsid w:val="001B4AFB"/>
    <w:rsid w:val="001E2FB2"/>
    <w:rsid w:val="002374FD"/>
    <w:rsid w:val="00257DCB"/>
    <w:rsid w:val="00267483"/>
    <w:rsid w:val="002B6531"/>
    <w:rsid w:val="002C5CA8"/>
    <w:rsid w:val="003657A4"/>
    <w:rsid w:val="003A0F6D"/>
    <w:rsid w:val="003D2792"/>
    <w:rsid w:val="0047464D"/>
    <w:rsid w:val="004D7FB1"/>
    <w:rsid w:val="0051136F"/>
    <w:rsid w:val="00517193"/>
    <w:rsid w:val="00525309"/>
    <w:rsid w:val="00544A44"/>
    <w:rsid w:val="0061749F"/>
    <w:rsid w:val="006700AD"/>
    <w:rsid w:val="006977A2"/>
    <w:rsid w:val="006E38BE"/>
    <w:rsid w:val="007261FF"/>
    <w:rsid w:val="0076078C"/>
    <w:rsid w:val="007A035C"/>
    <w:rsid w:val="007E0D5F"/>
    <w:rsid w:val="007E3BA1"/>
    <w:rsid w:val="008B396A"/>
    <w:rsid w:val="008C152F"/>
    <w:rsid w:val="00902FD6"/>
    <w:rsid w:val="0098572E"/>
    <w:rsid w:val="009A431D"/>
    <w:rsid w:val="00A4750E"/>
    <w:rsid w:val="00AB743C"/>
    <w:rsid w:val="00AE71C7"/>
    <w:rsid w:val="00B8406C"/>
    <w:rsid w:val="00BD4123"/>
    <w:rsid w:val="00C21699"/>
    <w:rsid w:val="00C62C54"/>
    <w:rsid w:val="00CA515F"/>
    <w:rsid w:val="00CF5E57"/>
    <w:rsid w:val="00DA3ED8"/>
    <w:rsid w:val="00E0375C"/>
    <w:rsid w:val="00ED2A52"/>
    <w:rsid w:val="00F17044"/>
    <w:rsid w:val="00F1742E"/>
    <w:rsid w:val="00F830D6"/>
    <w:rsid w:val="00F90239"/>
    <w:rsid w:val="00FB1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285DE80"/>
  <w15:chartTrackingRefBased/>
  <w15:docId w15:val="{FDC0C83C-391F-4521-9C26-10A24A1CC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qFormat/>
    <w:pPr>
      <w:keepNext/>
      <w:jc w:val="right"/>
      <w:outlineLvl w:val="0"/>
    </w:pPr>
    <w:rPr>
      <w:b/>
      <w:color w:val="0000FF"/>
      <w:sz w:val="12"/>
    </w:rPr>
  </w:style>
  <w:style w:type="paragraph" w:styleId="Titolo2">
    <w:name w:val="heading 2"/>
    <w:basedOn w:val="Normale"/>
    <w:next w:val="Normale"/>
    <w:qFormat/>
    <w:pPr>
      <w:keepNext/>
      <w:jc w:val="right"/>
      <w:outlineLvl w:val="1"/>
    </w:pPr>
    <w:rPr>
      <w:b/>
      <w:sz w:val="12"/>
    </w:rPr>
  </w:style>
  <w:style w:type="paragraph" w:styleId="Titolo3">
    <w:name w:val="heading 3"/>
    <w:basedOn w:val="Normale"/>
    <w:next w:val="Normale"/>
    <w:qFormat/>
    <w:pPr>
      <w:keepNext/>
      <w:jc w:val="right"/>
      <w:outlineLvl w:val="2"/>
    </w:pPr>
    <w:rPr>
      <w:b/>
      <w:sz w:val="1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Genialloyd">
    <w:name w:val="Genialloyd"/>
    <w:basedOn w:val="Normale"/>
    <w:autoRedefine/>
    <w:pPr>
      <w:spacing w:line="300" w:lineRule="exact"/>
      <w:jc w:val="right"/>
    </w:pPr>
    <w:rPr>
      <w:sz w:val="18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TeleAp">
    <w:name w:val="TeleAp"/>
    <w:basedOn w:val="Normale"/>
    <w:pPr>
      <w:spacing w:line="360" w:lineRule="auto"/>
    </w:pPr>
    <w:rPr>
      <w:rFonts w:ascii="Arial" w:hAnsi="Arial"/>
    </w:rPr>
  </w:style>
  <w:style w:type="character" w:styleId="Collegamentoipertestuale">
    <w:name w:val="Hyperlink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F1742E"/>
    <w:pPr>
      <w:spacing w:line="276" w:lineRule="auto"/>
      <w:ind w:left="720"/>
      <w:contextualSpacing/>
    </w:pPr>
    <w:rPr>
      <w:rFonts w:ascii="Arial" w:eastAsia="Calibri" w:hAnsi="Arial"/>
      <w:szCs w:val="22"/>
      <w:lang w:eastAsia="en-US"/>
    </w:rPr>
  </w:style>
  <w:style w:type="paragraph" w:styleId="Nessunaspaziatura">
    <w:name w:val="No Spacing"/>
    <w:uiPriority w:val="1"/>
    <w:qFormat/>
    <w:rsid w:val="00F1742E"/>
    <w:pPr>
      <w:jc w:val="both"/>
    </w:pPr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backup_29_08_02\FILES\Relazioni%20Esterne%20%20-%20Rotolo\Interbrand\Modelli%20Corporate%20Identity\Lettera%20%20Commerciale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32273C6BBA233468A4F1D3E4BCCCD35" ma:contentTypeVersion="16" ma:contentTypeDescription="Creare un nuovo documento." ma:contentTypeScope="" ma:versionID="68d614ccd5f179917403bcf752d7c6f7">
  <xsd:schema xmlns:xsd="http://www.w3.org/2001/XMLSchema" xmlns:xs="http://www.w3.org/2001/XMLSchema" xmlns:p="http://schemas.microsoft.com/office/2006/metadata/properties" xmlns:ns2="be877ada-573a-4eed-83a5-71a342a73ea7" xmlns:ns3="35d72b6e-5700-4c3b-b909-0af6f04aaa48" targetNamespace="http://schemas.microsoft.com/office/2006/metadata/properties" ma:root="true" ma:fieldsID="c7b8bacfb79621019b45bc6ffe8e9c95" ns2:_="" ns3:_="">
    <xsd:import namespace="be877ada-573a-4eed-83a5-71a342a73ea7"/>
    <xsd:import namespace="35d72b6e-5700-4c3b-b909-0af6f04aaa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numer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877ada-573a-4eed-83a5-71a342a73e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Tag immagine" ma:readOnly="false" ma:fieldId="{5cf76f15-5ced-4ddc-b409-7134ff3c332f}" ma:taxonomyMulti="true" ma:sspId="7286b6b2-c72c-46b9-90f5-a8990622a0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numero" ma:index="23" nillable="true" ma:displayName="numero" ma:format="Dropdown" ma:internalName="numero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d72b6e-5700-4c3b-b909-0af6f04aaa4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6f6261a0-5142-4a9e-b0e7-579c7fba3fde}" ma:internalName="TaxCatchAll" ma:showField="CatchAllData" ma:web="35d72b6e-5700-4c3b-b909-0af6f04aaa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e877ada-573a-4eed-83a5-71a342a73ea7">
      <Terms xmlns="http://schemas.microsoft.com/office/infopath/2007/PartnerControls"/>
    </lcf76f155ced4ddcb4097134ff3c332f>
    <numero xmlns="be877ada-573a-4eed-83a5-71a342a73ea7" xsi:nil="true"/>
    <TaxCatchAll xmlns="35d72b6e-5700-4c3b-b909-0af6f04aaa48"/>
  </documentManagement>
</p:properties>
</file>

<file path=customXml/itemProps1.xml><?xml version="1.0" encoding="utf-8"?>
<ds:datastoreItem xmlns:ds="http://schemas.openxmlformats.org/officeDocument/2006/customXml" ds:itemID="{AC586989-22F5-4D2C-8E97-09A343CDD6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877ada-573a-4eed-83a5-71a342a73ea7"/>
    <ds:schemaRef ds:uri="35d72b6e-5700-4c3b-b909-0af6f04aa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3BFFB2-BF31-4872-9904-7A931C3B7965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75B67FB7-09E8-41F1-BAE3-109AA259E4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A02CEA-3228-4F25-AF07-4FDB1D3ADE8C}">
  <ds:schemaRefs>
    <ds:schemaRef ds:uri="http://schemas.microsoft.com/office/2006/metadata/properties"/>
    <ds:schemaRef ds:uri="http://schemas.microsoft.com/office/infopath/2007/PartnerControls"/>
    <ds:schemaRef ds:uri="be877ada-573a-4eed-83a5-71a342a73ea7"/>
    <ds:schemaRef ds:uri="35d72b6e-5700-4c3b-b909-0af6f04aaa4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Lettera  Commerciale</Template>
  <TotalTime>0</TotalTime>
  <Pages>5</Pages>
  <Words>1462</Words>
  <Characters>9358</Characters>
  <Application>Microsoft Office Word</Application>
  <DocSecurity>0</DocSecurity>
  <Lines>141</Lines>
  <Paragraphs>34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Nome del Destinatario</vt:lpstr>
    </vt:vector>
  </TitlesOfParts>
  <Company>Interbrand</Company>
  <LinksUpToDate>false</LinksUpToDate>
  <CharactersWithSpaces>10786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Nome del Destinatario</dc:title>
  <dc:subject/>
  <dc:creator>PBruni</dc:creator>
  <cp:keywords/>
  <dc:description/>
  <cp:lastModifiedBy>stefania gaggini</cp:lastModifiedBy>
  <cp:revision>2</cp:revision>
  <cp:lastPrinted>2003-06-13T10:18:00Z</cp:lastPrinted>
  <dcterms:created xsi:type="dcterms:W3CDTF">2026-02-11T14:36:00Z</dcterms:created>
  <dcterms:modified xsi:type="dcterms:W3CDTF">2026-02-11T14:36:00Z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QMYRDE6Q4NWN-127-11</vt:lpwstr>
  </property>
  <property fmtid="{D5CDD505-2E9C-101B-9397-08002B2CF9AE}" pid="3" name="_dlc_DocIdItemGuid">
    <vt:lpwstr>66f9cf9b-eb95-468c-86c9-52914e44b002</vt:lpwstr>
  </property>
  <property fmtid="{D5CDD505-2E9C-101B-9397-08002B2CF9AE}" pid="4" name="_dlc_DocIdUrl">
    <vt:lpwstr>http://intranet-km.invitalia.it/documentazione-interna/_layouts/DocIdRedir.aspx?ID=QMYRDE6Q4NWN-127-11, QMYRDE6Q4NWN-127-11</vt:lpwstr>
  </property>
  <property fmtid="{D5CDD505-2E9C-101B-9397-08002B2CF9AE}" pid="5" name="ContentTypeId">
    <vt:lpwstr>0x010100932273C6BBA233468A4F1D3E4BCCCD35</vt:lpwstr>
  </property>
  <property fmtid="{D5CDD505-2E9C-101B-9397-08002B2CF9AE}" pid="6" name="MediaServiceImageTags">
    <vt:lpwstr/>
  </property>
</Properties>
</file>